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00E65B" w14:textId="61C22B92" w:rsidR="008375F9" w:rsidRPr="00074E67" w:rsidRDefault="008375F9" w:rsidP="00074E67">
      <w:pPr>
        <w:pStyle w:val="Title"/>
        <w:spacing w:before="120" w:after="120"/>
        <w:rPr>
          <w:sz w:val="48"/>
          <w:szCs w:val="48"/>
        </w:rPr>
      </w:pPr>
      <w:bookmarkStart w:id="0" w:name="_Hlk73368296"/>
      <w:r w:rsidRPr="00074E67">
        <w:rPr>
          <w:sz w:val="48"/>
          <w:szCs w:val="48"/>
        </w:rPr>
        <w:t>Creating Industry placement objectives and learning goals</w:t>
      </w:r>
    </w:p>
    <w:p w14:paraId="1D7661DA" w14:textId="7646B9B2" w:rsidR="002E2F3C" w:rsidRPr="0059648A" w:rsidRDefault="002E2F3C" w:rsidP="00A8488D">
      <w:pPr>
        <w:pStyle w:val="Heading2"/>
        <w:rPr>
          <w:i/>
          <w:iCs/>
        </w:rPr>
      </w:pPr>
      <w:r w:rsidRPr="0059648A">
        <w:t xml:space="preserve">Support for T LEvel </w:t>
      </w:r>
      <w:r w:rsidRPr="00556794">
        <w:t>providers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552"/>
        <w:gridCol w:w="7229"/>
      </w:tblGrid>
      <w:tr w:rsidR="003F6646" w:rsidRPr="007061FB" w14:paraId="0E070E95" w14:textId="77777777" w:rsidTr="00776DB2">
        <w:tc>
          <w:tcPr>
            <w:tcW w:w="2552" w:type="dxa"/>
          </w:tcPr>
          <w:p w14:paraId="59F2A79E" w14:textId="0979497B" w:rsidR="000A118A" w:rsidRPr="000A118A" w:rsidRDefault="003F6646" w:rsidP="004E5871">
            <w:pPr>
              <w:spacing w:after="120"/>
            </w:pPr>
            <w:r w:rsidRPr="007061FB">
              <w:rPr>
                <w:b/>
                <w:bCs/>
                <w:lang w:val="en-US"/>
              </w:rPr>
              <w:t>Introduction</w:t>
            </w:r>
          </w:p>
        </w:tc>
        <w:tc>
          <w:tcPr>
            <w:tcW w:w="7229" w:type="dxa"/>
          </w:tcPr>
          <w:p w14:paraId="3633C4E2" w14:textId="77777777" w:rsidR="003F6646" w:rsidRDefault="003F6646" w:rsidP="004E5871">
            <w:pPr>
              <w:spacing w:after="120"/>
            </w:pPr>
            <w:r w:rsidRPr="002F3C47">
              <w:rPr>
                <w:lang w:val="en-US"/>
              </w:rPr>
              <w:t>Industry placements</w:t>
            </w:r>
            <w:r>
              <w:t xml:space="preserve"> are an integral part of T Levels. High-quality industry placements give students multiple opportunities to:</w:t>
            </w:r>
          </w:p>
          <w:p w14:paraId="7B14E199" w14:textId="77777777" w:rsidR="003F6646" w:rsidRDefault="003F6646" w:rsidP="00212ED4">
            <w:pPr>
              <w:pStyle w:val="ListParagraph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t>Apply the technical knowledge and skills learned in the classroom to real, meaningful tasks and projects in the workplace</w:t>
            </w:r>
          </w:p>
          <w:p w14:paraId="6B1FA011" w14:textId="77777777" w:rsidR="003F6646" w:rsidRDefault="003F6646" w:rsidP="00212ED4">
            <w:pPr>
              <w:pStyle w:val="ListParagraph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t xml:space="preserve">Develop and practise employability skills and behaviours </w:t>
            </w:r>
          </w:p>
          <w:p w14:paraId="7E3D4735" w14:textId="5FADA7FE" w:rsidR="0054625F" w:rsidRDefault="003F6646" w:rsidP="00212ED4">
            <w:pPr>
              <w:pStyle w:val="ListParagraph"/>
              <w:numPr>
                <w:ilvl w:val="0"/>
                <w:numId w:val="2"/>
              </w:numPr>
              <w:spacing w:before="120"/>
              <w:ind w:left="788" w:hanging="357"/>
              <w:contextualSpacing w:val="0"/>
            </w:pPr>
            <w:r>
              <w:t>Select and use relevant maths, English and digital competences when carrying out work.</w:t>
            </w:r>
          </w:p>
          <w:p w14:paraId="1269E367" w14:textId="3DA01246" w:rsidR="003F6646" w:rsidRDefault="003F6646" w:rsidP="000A118A">
            <w:pPr>
              <w:spacing w:before="120" w:after="120"/>
            </w:pPr>
            <w:r>
              <w:t xml:space="preserve">Each </w:t>
            </w:r>
            <w:r w:rsidR="001646AC">
              <w:t xml:space="preserve">industry placement </w:t>
            </w:r>
            <w:r>
              <w:t>must have its own objectives. To make the objectives manageable you could create:</w:t>
            </w:r>
          </w:p>
          <w:p w14:paraId="0345AC68" w14:textId="15A5AA13" w:rsidR="003F6646" w:rsidRDefault="003F6646" w:rsidP="00212ED4">
            <w:pPr>
              <w:pStyle w:val="ListParagraph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t>An overall objective – a short, high-level statement summarising the purpose of the industry placement</w:t>
            </w:r>
          </w:p>
          <w:p w14:paraId="625DE25E" w14:textId="3C74B5DB" w:rsidR="0054625F" w:rsidRDefault="003F6646" w:rsidP="00212ED4">
            <w:pPr>
              <w:pStyle w:val="ListParagraph"/>
              <w:numPr>
                <w:ilvl w:val="0"/>
                <w:numId w:val="2"/>
              </w:numPr>
              <w:spacing w:before="120"/>
              <w:ind w:left="788" w:hanging="357"/>
              <w:contextualSpacing w:val="0"/>
            </w:pPr>
            <w:r>
              <w:t xml:space="preserve">A small number of more specific objectives for each main area of </w:t>
            </w:r>
            <w:r w:rsidR="00A2782F">
              <w:t xml:space="preserve">a </w:t>
            </w:r>
            <w:r>
              <w:t>student</w:t>
            </w:r>
            <w:r w:rsidR="00A2782F">
              <w:t>’</w:t>
            </w:r>
            <w:r>
              <w:t>s work during the placement.</w:t>
            </w:r>
          </w:p>
          <w:p w14:paraId="44D91B60" w14:textId="77777777" w:rsidR="00A2782F" w:rsidRDefault="003F6646" w:rsidP="000A118A">
            <w:pPr>
              <w:spacing w:before="120" w:after="120"/>
            </w:pPr>
            <w:r>
              <w:t xml:space="preserve">Examples of objectives are given in the industry placement objective templates for T Level routes and occupational specialisms, available at </w:t>
            </w:r>
            <w:hyperlink r:id="rId11" w:history="1">
              <w:r w:rsidR="00A2782F" w:rsidRPr="00F75F86">
                <w:rPr>
                  <w:rStyle w:val="Hyperlink"/>
                </w:rPr>
                <w:t>www.gov.uk/government/publications/t-level-industry-placements-delivery-guidance</w:t>
              </w:r>
            </w:hyperlink>
            <w:r>
              <w:t xml:space="preserve">. </w:t>
            </w:r>
          </w:p>
          <w:p w14:paraId="7AE39DAB" w14:textId="2BBFF0D6" w:rsidR="003F6646" w:rsidRPr="008367C3" w:rsidRDefault="003F6646" w:rsidP="000A118A">
            <w:pPr>
              <w:spacing w:before="120"/>
              <w:rPr>
                <w:b/>
                <w:bCs/>
              </w:rPr>
            </w:pPr>
            <w:r w:rsidRPr="008367C3">
              <w:rPr>
                <w:b/>
                <w:bCs/>
              </w:rPr>
              <w:t xml:space="preserve">(These templates </w:t>
            </w:r>
            <w:r w:rsidR="00EA6209">
              <w:rPr>
                <w:b/>
                <w:bCs/>
              </w:rPr>
              <w:t xml:space="preserve">and checklists </w:t>
            </w:r>
            <w:r w:rsidRPr="008367C3">
              <w:rPr>
                <w:b/>
                <w:bCs/>
              </w:rPr>
              <w:t>are illustrative</w:t>
            </w:r>
            <w:r w:rsidR="00D676A4">
              <w:rPr>
                <w:b/>
                <w:bCs/>
              </w:rPr>
              <w:t xml:space="preserve"> and can be used as a </w:t>
            </w:r>
            <w:r w:rsidR="003C6168">
              <w:rPr>
                <w:b/>
                <w:bCs/>
              </w:rPr>
              <w:t>basis</w:t>
            </w:r>
            <w:r w:rsidR="00623265">
              <w:rPr>
                <w:b/>
                <w:bCs/>
              </w:rPr>
              <w:t xml:space="preserve"> </w:t>
            </w:r>
            <w:r w:rsidR="00D676A4">
              <w:rPr>
                <w:b/>
                <w:bCs/>
              </w:rPr>
              <w:t xml:space="preserve">to </w:t>
            </w:r>
            <w:r w:rsidRPr="008367C3">
              <w:rPr>
                <w:b/>
                <w:bCs/>
              </w:rPr>
              <w:t>devise your own templates</w:t>
            </w:r>
            <w:r w:rsidR="00707849">
              <w:rPr>
                <w:b/>
                <w:bCs/>
              </w:rPr>
              <w:t>,</w:t>
            </w:r>
            <w:r w:rsidRPr="008367C3">
              <w:rPr>
                <w:b/>
                <w:bCs/>
              </w:rPr>
              <w:t xml:space="preserve"> but they must always include objectives and learning goals. Specific objectives are called ‘Typical Activities’ in the examples.)</w:t>
            </w:r>
          </w:p>
          <w:p w14:paraId="09249E2A" w14:textId="42FC05AD" w:rsidR="003F6646" w:rsidRDefault="003F6646" w:rsidP="000A118A">
            <w:pPr>
              <w:spacing w:before="120" w:after="120"/>
            </w:pPr>
            <w:r>
              <w:t>As well as objectives, industry placements must also have their own learning goals. These goals should:</w:t>
            </w:r>
          </w:p>
          <w:p w14:paraId="2D569ADC" w14:textId="77777777" w:rsidR="005F6416" w:rsidRDefault="003F6646" w:rsidP="00212ED4">
            <w:pPr>
              <w:pStyle w:val="ListParagraph"/>
              <w:numPr>
                <w:ilvl w:val="0"/>
                <w:numId w:val="2"/>
              </w:numPr>
              <w:spacing w:before="120" w:after="120"/>
              <w:ind w:left="791"/>
              <w:contextualSpacing w:val="0"/>
            </w:pPr>
            <w:r>
              <w:t>Describe the technical and employability skills students are expected to demonstrate</w:t>
            </w:r>
          </w:p>
          <w:p w14:paraId="5996E413" w14:textId="0A02ED4F" w:rsidR="003F6646" w:rsidRDefault="003F6646" w:rsidP="00212ED4">
            <w:pPr>
              <w:pStyle w:val="ListParagraph"/>
              <w:widowControl w:val="0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t>Specify what students should know and can do as a result of their work during the placements (sometimes referred to as ‘exit capability’</w:t>
            </w:r>
            <w:r w:rsidR="00A40983">
              <w:t xml:space="preserve">) </w:t>
            </w:r>
            <w:r w:rsidRPr="00D51B49">
              <w:rPr>
                <w:vertAlign w:val="superscript"/>
              </w:rPr>
              <w:footnoteReference w:id="2"/>
            </w:r>
          </w:p>
          <w:p w14:paraId="0CB887CB" w14:textId="77777777" w:rsidR="003F6646" w:rsidRDefault="003F6646" w:rsidP="00212ED4">
            <w:pPr>
              <w:pStyle w:val="ListParagraph"/>
              <w:keepLines/>
              <w:widowControl w:val="0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lastRenderedPageBreak/>
              <w:t>Be carefully matched to the learning aims and outcomes in the T Level curriculum</w:t>
            </w:r>
          </w:p>
          <w:p w14:paraId="1E3E36E3" w14:textId="1FB2B28A" w:rsidR="003F6646" w:rsidRDefault="003F6646" w:rsidP="00212ED4">
            <w:pPr>
              <w:pStyle w:val="ListParagraph"/>
              <w:widowControl w:val="0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t>Reflect industry standards, the expectations of employers providing placements, and the prog</w:t>
            </w:r>
            <w:r w:rsidR="00875C5B">
              <w:t>r</w:t>
            </w:r>
            <w:r>
              <w:t>ess and priorities of students when they start the placement</w:t>
            </w:r>
          </w:p>
          <w:p w14:paraId="257822B0" w14:textId="0247D52C" w:rsidR="000F6A8A" w:rsidRDefault="000F6A8A" w:rsidP="00212ED4">
            <w:pPr>
              <w:pStyle w:val="ListParagraph"/>
              <w:widowControl w:val="0"/>
              <w:numPr>
                <w:ilvl w:val="0"/>
                <w:numId w:val="2"/>
              </w:numPr>
              <w:spacing w:before="120" w:after="120"/>
              <w:ind w:left="788" w:hanging="357"/>
              <w:contextualSpacing w:val="0"/>
            </w:pPr>
            <w:r>
              <w:t xml:space="preserve">Take account of </w:t>
            </w:r>
            <w:r w:rsidR="00F83FED">
              <w:t xml:space="preserve">progressively </w:t>
            </w:r>
            <w:r>
              <w:t xml:space="preserve">developing employability and technical skills as the </w:t>
            </w:r>
            <w:r w:rsidRPr="00576804">
              <w:t xml:space="preserve">placement </w:t>
            </w:r>
            <w:r w:rsidR="00F83FED" w:rsidRPr="00576804">
              <w:t>continues</w:t>
            </w:r>
            <w:r w:rsidR="00F83FED">
              <w:t xml:space="preserve"> and as the student gains more experience, skills and knowledge.</w:t>
            </w:r>
          </w:p>
          <w:p w14:paraId="6EE2CE08" w14:textId="030A01C1" w:rsidR="003F6646" w:rsidRPr="007061FB" w:rsidRDefault="003F6646" w:rsidP="000A118A">
            <w:pPr>
              <w:spacing w:before="120" w:after="120"/>
            </w:pPr>
            <w:r>
              <w:t xml:space="preserve">Examples of learning goals are given in the templates referred to above. </w:t>
            </w:r>
          </w:p>
        </w:tc>
      </w:tr>
      <w:tr w:rsidR="003F6646" w:rsidRPr="007061FB" w14:paraId="5E4527F3" w14:textId="77777777" w:rsidTr="00776DB2">
        <w:tc>
          <w:tcPr>
            <w:tcW w:w="2552" w:type="dxa"/>
          </w:tcPr>
          <w:p w14:paraId="3FC71F67" w14:textId="77777777" w:rsidR="003F6646" w:rsidRPr="007061FB" w:rsidRDefault="003F6646" w:rsidP="000A118A">
            <w:pPr>
              <w:spacing w:before="120" w:after="120"/>
              <w:ind w:left="1985" w:hanging="1985"/>
              <w:rPr>
                <w:lang w:val="en-US"/>
              </w:rPr>
            </w:pPr>
            <w:r w:rsidRPr="007061FB">
              <w:rPr>
                <w:b/>
                <w:bCs/>
                <w:lang w:val="en-US"/>
              </w:rPr>
              <w:lastRenderedPageBreak/>
              <w:t>Who is it for?</w:t>
            </w:r>
          </w:p>
        </w:tc>
        <w:tc>
          <w:tcPr>
            <w:tcW w:w="7229" w:type="dxa"/>
          </w:tcPr>
          <w:p w14:paraId="550C91E0" w14:textId="232B4903" w:rsidR="003F6646" w:rsidRPr="007061FB" w:rsidRDefault="007178A2" w:rsidP="000A118A">
            <w:pPr>
              <w:spacing w:before="120" w:after="120"/>
            </w:pPr>
            <w:r>
              <w:t xml:space="preserve">T Level leads, staff involved in curriculum design, </w:t>
            </w:r>
            <w:r w:rsidR="00DC1089">
              <w:t xml:space="preserve">industry placement leads, </w:t>
            </w:r>
            <w:r>
              <w:t>employer engagement staff</w:t>
            </w:r>
            <w:r w:rsidR="00162CBD">
              <w:t>.</w:t>
            </w:r>
          </w:p>
        </w:tc>
      </w:tr>
      <w:tr w:rsidR="003F6646" w:rsidRPr="007061FB" w14:paraId="136F9693" w14:textId="77777777" w:rsidTr="00776DB2">
        <w:tc>
          <w:tcPr>
            <w:tcW w:w="2552" w:type="dxa"/>
          </w:tcPr>
          <w:p w14:paraId="743DACB6" w14:textId="705FA64A" w:rsidR="003F6646" w:rsidRPr="007061FB" w:rsidRDefault="003F6646" w:rsidP="000A118A">
            <w:pPr>
              <w:spacing w:before="120" w:after="120"/>
              <w:rPr>
                <w:b/>
                <w:bCs/>
                <w:lang w:val="en-US"/>
              </w:rPr>
            </w:pPr>
            <w:r w:rsidRPr="0059648A">
              <w:rPr>
                <w:b/>
                <w:bCs/>
                <w:lang w:val="en-US"/>
              </w:rPr>
              <w:t>How to use this resource</w:t>
            </w:r>
          </w:p>
        </w:tc>
        <w:tc>
          <w:tcPr>
            <w:tcW w:w="7229" w:type="dxa"/>
          </w:tcPr>
          <w:p w14:paraId="3E2F7C01" w14:textId="77777777" w:rsidR="00DC1089" w:rsidRDefault="00B14A80" w:rsidP="000A118A">
            <w:pPr>
              <w:spacing w:before="120"/>
            </w:pPr>
            <w:r>
              <w:t>This resource will help you create clear, specific objectives and learning goals for industry placements.</w:t>
            </w:r>
          </w:p>
          <w:p w14:paraId="66672BEB" w14:textId="20A1F9DA" w:rsidR="00B14A80" w:rsidRDefault="00B14A80" w:rsidP="000A118A">
            <w:pPr>
              <w:spacing w:before="120" w:after="120"/>
            </w:pPr>
            <w:r>
              <w:t xml:space="preserve">These objectives and goals will </w:t>
            </w:r>
            <w:r w:rsidR="00046A37">
              <w:t xml:space="preserve">allow </w:t>
            </w:r>
            <w:r>
              <w:t>you to:</w:t>
            </w:r>
          </w:p>
          <w:p w14:paraId="46A8C1C6" w14:textId="524984EF" w:rsidR="00600318" w:rsidRDefault="00B14A80" w:rsidP="00212ED4">
            <w:pPr>
              <w:pStyle w:val="ListParagraph"/>
              <w:numPr>
                <w:ilvl w:val="0"/>
                <w:numId w:val="3"/>
              </w:numPr>
              <w:spacing w:before="120"/>
              <w:contextualSpacing w:val="0"/>
            </w:pPr>
            <w:r>
              <w:t xml:space="preserve">Match students’ </w:t>
            </w:r>
            <w:r w:rsidRPr="00AB3135">
              <w:t>development needs</w:t>
            </w:r>
            <w:r>
              <w:t xml:space="preserve"> to industry </w:t>
            </w:r>
            <w:r w:rsidRPr="00AB3135">
              <w:t>placement opportunities</w:t>
            </w:r>
          </w:p>
          <w:p w14:paraId="457A71A9" w14:textId="50A0DF71" w:rsidR="00B14A80" w:rsidRDefault="00B14A80" w:rsidP="00212ED4">
            <w:pPr>
              <w:pStyle w:val="ListParagraph"/>
              <w:numPr>
                <w:ilvl w:val="0"/>
                <w:numId w:val="3"/>
              </w:numPr>
              <w:spacing w:before="120"/>
              <w:contextualSpacing w:val="0"/>
            </w:pPr>
            <w:r>
              <w:t xml:space="preserve">Match employers’ expectations of the work students can do during the placement to student’s </w:t>
            </w:r>
            <w:r w:rsidRPr="00AB3135">
              <w:t>technical capabilities</w:t>
            </w:r>
            <w:r>
              <w:t>.</w:t>
            </w:r>
          </w:p>
          <w:p w14:paraId="05672CD3" w14:textId="5CECEB14" w:rsidR="00B14A80" w:rsidRDefault="00B14A80" w:rsidP="000A118A">
            <w:pPr>
              <w:spacing w:before="120" w:after="120"/>
            </w:pPr>
            <w:r>
              <w:t>It consists of:</w:t>
            </w:r>
          </w:p>
          <w:p w14:paraId="622F589E" w14:textId="77777777" w:rsidR="00B14A80" w:rsidRDefault="00B14A80" w:rsidP="00212ED4">
            <w:pPr>
              <w:pStyle w:val="ListParagraph"/>
              <w:numPr>
                <w:ilvl w:val="0"/>
                <w:numId w:val="9"/>
              </w:numPr>
              <w:spacing w:before="120" w:after="120"/>
              <w:contextualSpacing w:val="0"/>
            </w:pPr>
            <w:r>
              <w:t>Two checklists containing questions to consider with a) employers and b) your own T Level teams when creating industry placement objectives and learning goals</w:t>
            </w:r>
          </w:p>
          <w:p w14:paraId="4D67878E" w14:textId="54B565E4" w:rsidR="00B14A80" w:rsidRDefault="00B14A80" w:rsidP="00212ED4">
            <w:pPr>
              <w:pStyle w:val="ListParagraph"/>
              <w:numPr>
                <w:ilvl w:val="0"/>
                <w:numId w:val="9"/>
              </w:numPr>
              <w:spacing w:before="120" w:after="120"/>
              <w:contextualSpacing w:val="0"/>
            </w:pPr>
            <w:r>
              <w:t xml:space="preserve">A template summarising student progress and development needs, to use during discussions about objectives and learning goals </w:t>
            </w:r>
          </w:p>
          <w:p w14:paraId="01BF900A" w14:textId="35AD7EA7" w:rsidR="003F6646" w:rsidRDefault="00B14A80" w:rsidP="00212ED4">
            <w:pPr>
              <w:pStyle w:val="ListParagraph"/>
              <w:numPr>
                <w:ilvl w:val="0"/>
                <w:numId w:val="9"/>
              </w:numPr>
              <w:spacing w:before="120" w:after="120"/>
              <w:contextualSpacing w:val="0"/>
            </w:pPr>
            <w:r>
              <w:t>Examples of objectives and learning goals for three different T Levels and occupational specialisms</w:t>
            </w:r>
          </w:p>
          <w:p w14:paraId="7D17C1B7" w14:textId="378EDE72" w:rsidR="0054625F" w:rsidRPr="00B14A80" w:rsidRDefault="00791323" w:rsidP="00212ED4">
            <w:pPr>
              <w:pStyle w:val="ListParagraph"/>
              <w:numPr>
                <w:ilvl w:val="0"/>
                <w:numId w:val="9"/>
              </w:numPr>
              <w:spacing w:before="120" w:after="120"/>
              <w:contextualSpacing w:val="0"/>
            </w:pPr>
            <w:r>
              <w:t>A checklist of transferable skills</w:t>
            </w:r>
            <w:r w:rsidR="00183A0E" w:rsidRPr="00183A0E">
              <w:rPr>
                <w:vertAlign w:val="superscript"/>
              </w:rPr>
              <w:t>2</w:t>
            </w:r>
            <w:r>
              <w:t xml:space="preserve"> which students can develop during industry placements – the checklist can be used to focus on these skills when creating learning goals</w:t>
            </w:r>
            <w:r w:rsidR="00A40983">
              <w:t>.</w:t>
            </w:r>
            <w:r w:rsidR="000F446A">
              <w:t xml:space="preserve"> You may wish to choose a selection for your</w:t>
            </w:r>
            <w:r w:rsidR="00581FC9">
              <w:t xml:space="preserve"> T Level students.</w:t>
            </w:r>
            <w:r w:rsidR="000F446A">
              <w:t xml:space="preserve"> </w:t>
            </w:r>
          </w:p>
        </w:tc>
      </w:tr>
    </w:tbl>
    <w:bookmarkEnd w:id="0"/>
    <w:p w14:paraId="4C76DF15" w14:textId="1F2CCB30" w:rsidR="0054625F" w:rsidRPr="001F205F" w:rsidRDefault="00183A0E" w:rsidP="001F205F">
      <w:pPr>
        <w:rPr>
          <w:sz w:val="20"/>
          <w:szCs w:val="20"/>
        </w:rPr>
        <w:sectPr w:rsidR="0054625F" w:rsidRPr="001F205F" w:rsidSect="0009022D">
          <w:headerReference w:type="default" r:id="rId12"/>
          <w:footerReference w:type="default" r:id="rId13"/>
          <w:pgSz w:w="11906" w:h="16838"/>
          <w:pgMar w:top="1701" w:right="1276" w:bottom="851" w:left="1276" w:header="567" w:footer="284" w:gutter="0"/>
          <w:cols w:space="708"/>
          <w:docGrid w:linePitch="360"/>
        </w:sectPr>
      </w:pPr>
      <w:r>
        <w:rPr>
          <w:sz w:val="20"/>
          <w:szCs w:val="20"/>
          <w:vertAlign w:val="superscript"/>
        </w:rPr>
        <w:br/>
      </w:r>
      <w:r>
        <w:rPr>
          <w:sz w:val="20"/>
          <w:szCs w:val="20"/>
          <w:vertAlign w:val="superscript"/>
        </w:rPr>
        <w:br/>
      </w:r>
      <w:r w:rsidR="001F205F" w:rsidRPr="001F205F">
        <w:rPr>
          <w:sz w:val="20"/>
          <w:szCs w:val="20"/>
          <w:vertAlign w:val="superscript"/>
        </w:rPr>
        <w:t>2</w:t>
      </w:r>
      <w:r w:rsidR="001F205F">
        <w:rPr>
          <w:sz w:val="20"/>
          <w:szCs w:val="20"/>
        </w:rPr>
        <w:t xml:space="preserve"> Transferable skill</w:t>
      </w:r>
      <w:r w:rsidR="00274C09">
        <w:rPr>
          <w:sz w:val="20"/>
          <w:szCs w:val="20"/>
        </w:rPr>
        <w:t>s – a core set of skills or abilities which ca</w:t>
      </w:r>
      <w:r w:rsidR="00581FC9">
        <w:rPr>
          <w:sz w:val="20"/>
          <w:szCs w:val="20"/>
        </w:rPr>
        <w:t>n</w:t>
      </w:r>
      <w:r w:rsidR="00274C09">
        <w:rPr>
          <w:sz w:val="20"/>
          <w:szCs w:val="20"/>
        </w:rPr>
        <w:t xml:space="preserve"> be applied to a wide range of different jo</w:t>
      </w:r>
      <w:r>
        <w:rPr>
          <w:sz w:val="20"/>
          <w:szCs w:val="20"/>
        </w:rPr>
        <w:t>bs and industries.</w:t>
      </w:r>
    </w:p>
    <w:p w14:paraId="093FA336" w14:textId="7F5765AF" w:rsidR="00156653" w:rsidRPr="00B33DC2" w:rsidRDefault="00156653" w:rsidP="00212ED4">
      <w:pPr>
        <w:pStyle w:val="Heading2"/>
        <w:numPr>
          <w:ilvl w:val="0"/>
          <w:numId w:val="6"/>
        </w:numPr>
        <w:spacing w:line="240" w:lineRule="auto"/>
        <w:ind w:left="357" w:hanging="357"/>
      </w:pPr>
      <w:r w:rsidRPr="00B33DC2">
        <w:lastRenderedPageBreak/>
        <w:t>creating industry placement objectives and learning goals</w:t>
      </w:r>
    </w:p>
    <w:tbl>
      <w:tblPr>
        <w:tblStyle w:val="TableGrid"/>
        <w:tblW w:w="9468" w:type="dxa"/>
        <w:tblInd w:w="-5" w:type="dxa"/>
        <w:tblLook w:val="04A0" w:firstRow="1" w:lastRow="0" w:firstColumn="1" w:lastColumn="0" w:noHBand="0" w:noVBand="1"/>
      </w:tblPr>
      <w:tblGrid>
        <w:gridCol w:w="8391"/>
        <w:gridCol w:w="1077"/>
      </w:tblGrid>
      <w:tr w:rsidR="00156653" w:rsidRPr="007061FB" w14:paraId="6B52BAB1" w14:textId="77777777" w:rsidTr="007D11BD">
        <w:trPr>
          <w:cantSplit/>
          <w:trHeight w:val="737"/>
          <w:tblHeader/>
        </w:trPr>
        <w:tc>
          <w:tcPr>
            <w:tcW w:w="8391" w:type="dxa"/>
            <w:shd w:val="clear" w:color="auto" w:fill="000000" w:themeFill="text1"/>
            <w:vAlign w:val="center"/>
          </w:tcPr>
          <w:p w14:paraId="6964F7FA" w14:textId="41695B5F" w:rsidR="00156653" w:rsidRPr="007061FB" w:rsidRDefault="00DF5763" w:rsidP="00C6189F">
            <w:pPr>
              <w:pStyle w:val="Heading3"/>
              <w:spacing w:after="0"/>
              <w:rPr>
                <w:rFonts w:ascii="Sora" w:hAnsi="Sora" w:cs="Sora"/>
                <w:color w:val="FFFFFF" w:themeColor="background1"/>
                <w:lang w:val="en-US"/>
              </w:rPr>
            </w:pPr>
            <w:r w:rsidRPr="00AB5524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  <w:lang w:val="en-US"/>
              </w:rPr>
              <w:t>Questions for employers</w:t>
            </w:r>
          </w:p>
        </w:tc>
        <w:tc>
          <w:tcPr>
            <w:tcW w:w="1077" w:type="dxa"/>
            <w:shd w:val="clear" w:color="auto" w:fill="000000" w:themeFill="text1"/>
            <w:vAlign w:val="center"/>
          </w:tcPr>
          <w:p w14:paraId="0975127B" w14:textId="023E5BAA" w:rsidR="00156653" w:rsidRPr="00D268A4" w:rsidRDefault="00156653" w:rsidP="00C6189F">
            <w:pPr>
              <w:pStyle w:val="Heading3"/>
              <w:spacing w:after="0"/>
              <w:jc w:val="center"/>
              <w:rPr>
                <w:rFonts w:ascii="Wingdings" w:eastAsia="Wingdings" w:hAnsi="Wingdings" w:cs="Wingdings"/>
                <w:color w:val="FFFFFF" w:themeColor="background1"/>
                <w:sz w:val="36"/>
                <w:szCs w:val="36"/>
                <w:lang w:val="en-US"/>
              </w:rPr>
            </w:pPr>
            <w:r w:rsidRPr="007061FB">
              <w:rPr>
                <w:rFonts w:ascii="Wingdings" w:eastAsia="Wingdings" w:hAnsi="Wingdings" w:cs="Wingdings"/>
                <w:color w:val="FFFFFF" w:themeColor="background1"/>
                <w:sz w:val="36"/>
                <w:szCs w:val="36"/>
                <w:lang w:val="en-US"/>
              </w:rPr>
              <w:sym w:font="Wingdings" w:char="F0FC"/>
            </w:r>
          </w:p>
        </w:tc>
      </w:tr>
      <w:tr w:rsidR="00156653" w:rsidRPr="007061FB" w14:paraId="56EA67BD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5FD1197A" w14:textId="77777777" w:rsidR="00156653" w:rsidRPr="001A17A1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B24CE">
              <w:rPr>
                <w:lang w:val="en-US"/>
              </w:rPr>
              <w:t xml:space="preserve">What </w:t>
            </w:r>
            <w:r>
              <w:rPr>
                <w:lang w:val="en-US"/>
              </w:rPr>
              <w:t xml:space="preserve">do you want </w:t>
            </w:r>
            <w:r w:rsidRPr="005B24CE">
              <w:rPr>
                <w:lang w:val="en-US"/>
              </w:rPr>
              <w:t>students to do during the placement</w:t>
            </w:r>
            <w:r>
              <w:rPr>
                <w:lang w:val="en-US"/>
              </w:rPr>
              <w:t>?</w:t>
            </w:r>
          </w:p>
        </w:tc>
        <w:tc>
          <w:tcPr>
            <w:tcW w:w="1077" w:type="dxa"/>
          </w:tcPr>
          <w:p w14:paraId="73CB3CDA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125A9A26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799A90E7" w14:textId="77777777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>Which activities or projects would you like them to get involved in?</w:t>
            </w:r>
          </w:p>
        </w:tc>
        <w:tc>
          <w:tcPr>
            <w:tcW w:w="1077" w:type="dxa"/>
          </w:tcPr>
          <w:p w14:paraId="39B5E68E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152DD725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38D85F00" w14:textId="77777777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>Which technical skills do you expect them to bring into the organisation?</w:t>
            </w:r>
          </w:p>
        </w:tc>
        <w:tc>
          <w:tcPr>
            <w:tcW w:w="1077" w:type="dxa"/>
          </w:tcPr>
          <w:p w14:paraId="5FC14982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19D28E07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1AA374E5" w14:textId="77777777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>How do you see students contributing to the organisation’s work?</w:t>
            </w:r>
          </w:p>
        </w:tc>
        <w:tc>
          <w:tcPr>
            <w:tcW w:w="1077" w:type="dxa"/>
          </w:tcPr>
          <w:p w14:paraId="0BC82F7D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1526DDE3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3D9F5E30" w14:textId="77777777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>What outcomes would you expect them to achieve or contribute to?</w:t>
            </w:r>
          </w:p>
        </w:tc>
        <w:tc>
          <w:tcPr>
            <w:tcW w:w="1077" w:type="dxa"/>
          </w:tcPr>
          <w:p w14:paraId="25ED2165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7CFAC06F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0F1AF7CD" w14:textId="77777777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>How do you think these outcomes will benefit the organisation?</w:t>
            </w:r>
          </w:p>
        </w:tc>
        <w:tc>
          <w:tcPr>
            <w:tcW w:w="1077" w:type="dxa"/>
          </w:tcPr>
          <w:p w14:paraId="18A13F01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0224AD47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3AB54F92" w14:textId="348F9449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>Where will students make their contribution? e.g.</w:t>
            </w:r>
            <w:r w:rsidR="005D5C47">
              <w:rPr>
                <w:lang w:val="en-US"/>
              </w:rPr>
              <w:t xml:space="preserve"> </w:t>
            </w:r>
            <w:r w:rsidRPr="000970AF">
              <w:rPr>
                <w:lang w:val="en-US"/>
              </w:rPr>
              <w:t>teams, project groups, departments.</w:t>
            </w:r>
          </w:p>
        </w:tc>
        <w:tc>
          <w:tcPr>
            <w:tcW w:w="1077" w:type="dxa"/>
          </w:tcPr>
          <w:p w14:paraId="58BA6795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2A96F666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541830B8" w14:textId="0EC3C7AF" w:rsidR="00156653" w:rsidRPr="005B24CE" w:rsidRDefault="00156653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0970AF">
              <w:rPr>
                <w:lang w:val="en-US"/>
              </w:rPr>
              <w:t xml:space="preserve">When will they contribute? e.g. at specific points during the placement, throughout, during defined ‘windows’ </w:t>
            </w:r>
          </w:p>
        </w:tc>
        <w:tc>
          <w:tcPr>
            <w:tcW w:w="1077" w:type="dxa"/>
          </w:tcPr>
          <w:p w14:paraId="3F11D7F7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76031092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7C776E75" w14:textId="1F5CA509" w:rsidR="00156653" w:rsidRPr="005B24CE" w:rsidRDefault="001D44DD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W</w:t>
            </w:r>
            <w:r w:rsidRPr="000970AF">
              <w:rPr>
                <w:lang w:val="en-US"/>
              </w:rPr>
              <w:t>hen thinking about objectives for the placement</w:t>
            </w:r>
            <w:r w:rsidR="00AE799B">
              <w:rPr>
                <w:lang w:val="en-US"/>
              </w:rPr>
              <w:t>, w</w:t>
            </w:r>
            <w:r w:rsidR="00156653" w:rsidRPr="000970AF">
              <w:rPr>
                <w:lang w:val="en-US"/>
              </w:rPr>
              <w:t xml:space="preserve">hat examples of students’ work and </w:t>
            </w:r>
            <w:r w:rsidR="00AE799B">
              <w:rPr>
                <w:lang w:val="en-US"/>
              </w:rPr>
              <w:t xml:space="preserve">learning </w:t>
            </w:r>
            <w:r w:rsidR="00156653" w:rsidRPr="000970AF">
              <w:rPr>
                <w:lang w:val="en-US"/>
              </w:rPr>
              <w:t>achievements would it help you to see?</w:t>
            </w:r>
          </w:p>
        </w:tc>
        <w:tc>
          <w:tcPr>
            <w:tcW w:w="1077" w:type="dxa"/>
          </w:tcPr>
          <w:p w14:paraId="0CD582AE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7061FB" w14:paraId="090DE9D8" w14:textId="77777777" w:rsidTr="00EB7CE4">
        <w:trPr>
          <w:cantSplit/>
          <w:trHeight w:val="1191"/>
        </w:trPr>
        <w:tc>
          <w:tcPr>
            <w:tcW w:w="8391" w:type="dxa"/>
            <w:vAlign w:val="center"/>
          </w:tcPr>
          <w:p w14:paraId="6E9F9631" w14:textId="00BB181D" w:rsidR="00156653" w:rsidRPr="005B24CE" w:rsidRDefault="003D421E" w:rsidP="00212ED4">
            <w:pPr>
              <w:pStyle w:val="ListParagraph"/>
              <w:numPr>
                <w:ilvl w:val="0"/>
                <w:numId w:val="4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>
              <w:rPr>
                <w:lang w:val="en-US"/>
              </w:rPr>
              <w:t>Would</w:t>
            </w:r>
            <w:r w:rsidR="00156653">
              <w:rPr>
                <w:lang w:val="en-US"/>
              </w:rPr>
              <w:t xml:space="preserve"> it help you to know about students’ interests?</w:t>
            </w:r>
            <w:r w:rsidR="006E6974">
              <w:rPr>
                <w:lang w:val="en-US"/>
              </w:rPr>
              <w:t xml:space="preserve"> </w:t>
            </w:r>
          </w:p>
        </w:tc>
        <w:tc>
          <w:tcPr>
            <w:tcW w:w="1077" w:type="dxa"/>
          </w:tcPr>
          <w:p w14:paraId="7B51B807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</w:tbl>
    <w:p w14:paraId="17728FE1" w14:textId="210675D2" w:rsidR="00EB7CE4" w:rsidRDefault="00EB7CE4"/>
    <w:tbl>
      <w:tblPr>
        <w:tblStyle w:val="TableGrid"/>
        <w:tblW w:w="9468" w:type="dxa"/>
        <w:tblInd w:w="-5" w:type="dxa"/>
        <w:tblLook w:val="04A0" w:firstRow="1" w:lastRow="0" w:firstColumn="1" w:lastColumn="0" w:noHBand="0" w:noVBand="1"/>
      </w:tblPr>
      <w:tblGrid>
        <w:gridCol w:w="8391"/>
        <w:gridCol w:w="1077"/>
      </w:tblGrid>
      <w:tr w:rsidR="00EB7CE4" w:rsidRPr="007061FB" w14:paraId="3CD8D231" w14:textId="77777777" w:rsidTr="007D11BD">
        <w:trPr>
          <w:cantSplit/>
          <w:trHeight w:val="737"/>
          <w:tblHeader/>
        </w:trPr>
        <w:tc>
          <w:tcPr>
            <w:tcW w:w="8391" w:type="dxa"/>
            <w:shd w:val="clear" w:color="auto" w:fill="000000" w:themeFill="text1"/>
            <w:vAlign w:val="center"/>
          </w:tcPr>
          <w:p w14:paraId="2D6CE32C" w14:textId="109EB01C" w:rsidR="00EB7CE4" w:rsidRPr="007061FB" w:rsidRDefault="00DF5763" w:rsidP="00C6189F">
            <w:pPr>
              <w:pStyle w:val="Heading3"/>
              <w:spacing w:after="0"/>
              <w:rPr>
                <w:rFonts w:ascii="Sora" w:hAnsi="Sora" w:cs="Sora"/>
                <w:color w:val="FFFFFF" w:themeColor="background1"/>
                <w:lang w:val="en-US"/>
              </w:rPr>
            </w:pPr>
            <w:r w:rsidRPr="00AB5524">
              <w:rPr>
                <w:rFonts w:cs="Sora"/>
                <w:caps w:val="0"/>
                <w:color w:val="FFFFFF" w:themeColor="background1"/>
                <w:sz w:val="24"/>
                <w:szCs w:val="24"/>
                <w:lang w:val="en-US"/>
              </w:rPr>
              <w:lastRenderedPageBreak/>
              <w:t>Q</w:t>
            </w:r>
            <w:r w:rsidRPr="00AB5524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  <w:lang w:val="en-US"/>
              </w:rPr>
              <w:t xml:space="preserve">uestions for </w:t>
            </w:r>
            <w:r w:rsidRPr="00AB5524">
              <w:rPr>
                <w:rFonts w:cs="Sora"/>
                <w:caps w:val="0"/>
                <w:color w:val="FFFFFF" w:themeColor="background1"/>
                <w:sz w:val="24"/>
                <w:szCs w:val="24"/>
                <w:lang w:val="en-US"/>
              </w:rPr>
              <w:t xml:space="preserve">your </w:t>
            </w:r>
            <w:r w:rsidR="00AB5524">
              <w:rPr>
                <w:rFonts w:cs="Sora"/>
                <w:caps w:val="0"/>
                <w:color w:val="FFFFFF" w:themeColor="background1"/>
                <w:sz w:val="24"/>
                <w:szCs w:val="24"/>
                <w:lang w:val="en-US"/>
              </w:rPr>
              <w:t>T</w:t>
            </w:r>
            <w:r w:rsidRPr="00AB5524">
              <w:rPr>
                <w:rFonts w:cs="Sora"/>
                <w:caps w:val="0"/>
                <w:color w:val="FFFFFF" w:themeColor="background1"/>
                <w:sz w:val="24"/>
                <w:szCs w:val="24"/>
                <w:lang w:val="en-US"/>
              </w:rPr>
              <w:t xml:space="preserve"> </w:t>
            </w:r>
            <w:r w:rsidR="00AB5524">
              <w:rPr>
                <w:rFonts w:cs="Sora"/>
                <w:caps w:val="0"/>
                <w:color w:val="FFFFFF" w:themeColor="background1"/>
                <w:sz w:val="24"/>
                <w:szCs w:val="24"/>
                <w:lang w:val="en-US"/>
              </w:rPr>
              <w:t>L</w:t>
            </w:r>
            <w:r w:rsidRPr="00AB5524">
              <w:rPr>
                <w:rFonts w:cs="Sora"/>
                <w:caps w:val="0"/>
                <w:color w:val="FFFFFF" w:themeColor="background1"/>
                <w:sz w:val="24"/>
                <w:szCs w:val="24"/>
                <w:lang w:val="en-US"/>
              </w:rPr>
              <w:t xml:space="preserve">evel teams </w:t>
            </w:r>
          </w:p>
        </w:tc>
        <w:tc>
          <w:tcPr>
            <w:tcW w:w="1077" w:type="dxa"/>
            <w:shd w:val="clear" w:color="auto" w:fill="000000" w:themeFill="text1"/>
            <w:vAlign w:val="center"/>
          </w:tcPr>
          <w:p w14:paraId="4553D9D6" w14:textId="77777777" w:rsidR="00EB7CE4" w:rsidRPr="00D268A4" w:rsidRDefault="00EB7CE4" w:rsidP="00C6189F">
            <w:pPr>
              <w:pStyle w:val="Heading3"/>
              <w:spacing w:after="0"/>
              <w:jc w:val="center"/>
              <w:rPr>
                <w:rFonts w:ascii="Wingdings" w:eastAsia="Wingdings" w:hAnsi="Wingdings" w:cs="Wingdings"/>
                <w:color w:val="FFFFFF" w:themeColor="background1"/>
                <w:sz w:val="36"/>
                <w:szCs w:val="36"/>
                <w:lang w:val="en-US"/>
              </w:rPr>
            </w:pPr>
            <w:r w:rsidRPr="007061FB">
              <w:rPr>
                <w:rFonts w:ascii="Wingdings" w:eastAsia="Wingdings" w:hAnsi="Wingdings" w:cs="Wingdings"/>
                <w:color w:val="FFFFFF" w:themeColor="background1"/>
                <w:sz w:val="36"/>
                <w:szCs w:val="36"/>
                <w:lang w:val="en-US"/>
              </w:rPr>
              <w:sym w:font="Wingdings" w:char="F0FC"/>
            </w:r>
          </w:p>
        </w:tc>
      </w:tr>
      <w:tr w:rsidR="00156653" w:rsidRPr="005E3DE9" w14:paraId="5916245F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50AB3FBD" w14:textId="01DD076D" w:rsidR="00156653" w:rsidRPr="001A17A1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5D4A61">
              <w:rPr>
                <w:lang w:val="en-US"/>
              </w:rPr>
              <w:t>What stage are students at in their core learning when they start the placement</w:t>
            </w:r>
            <w:r>
              <w:rPr>
                <w:lang w:val="en-US"/>
              </w:rPr>
              <w:t>s</w:t>
            </w:r>
            <w:r w:rsidRPr="005D4A61">
              <w:rPr>
                <w:lang w:val="en-US"/>
              </w:rPr>
              <w:t>?</w:t>
            </w:r>
          </w:p>
        </w:tc>
        <w:tc>
          <w:tcPr>
            <w:tcW w:w="1077" w:type="dxa"/>
            <w:vAlign w:val="center"/>
          </w:tcPr>
          <w:p w14:paraId="54B90588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5E3DE9" w14:paraId="7F16921E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417E34EA" w14:textId="1BD3F7FD" w:rsidR="00156653" w:rsidRPr="005B24CE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D4A61">
              <w:rPr>
                <w:lang w:val="en-US"/>
              </w:rPr>
              <w:t>Which techn</w:t>
            </w:r>
            <w:r w:rsidR="00875C5B">
              <w:rPr>
                <w:lang w:val="en-US"/>
              </w:rPr>
              <w:t>ic</w:t>
            </w:r>
            <w:r w:rsidRPr="005D4A61">
              <w:rPr>
                <w:lang w:val="en-US"/>
              </w:rPr>
              <w:t xml:space="preserve">al skills would </w:t>
            </w:r>
            <w:r w:rsidR="00757321">
              <w:rPr>
                <w:lang w:val="en-US"/>
              </w:rPr>
              <w:t>be most useful for</w:t>
            </w:r>
            <w:r w:rsidRPr="005D4A61">
              <w:rPr>
                <w:lang w:val="en-US"/>
              </w:rPr>
              <w:t xml:space="preserve"> students to apply during the placement</w:t>
            </w:r>
            <w:r>
              <w:rPr>
                <w:lang w:val="en-US"/>
              </w:rPr>
              <w:t>s</w:t>
            </w:r>
            <w:r w:rsidRPr="005D4A61">
              <w:rPr>
                <w:lang w:val="en-US"/>
              </w:rPr>
              <w:t>?</w:t>
            </w:r>
          </w:p>
        </w:tc>
        <w:tc>
          <w:tcPr>
            <w:tcW w:w="1077" w:type="dxa"/>
            <w:vAlign w:val="center"/>
          </w:tcPr>
          <w:p w14:paraId="21C0DE22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5E3DE9" w14:paraId="29C4FC01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1FF08BF3" w14:textId="56E488F4" w:rsidR="00156653" w:rsidRPr="005B24CE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D4A61">
              <w:rPr>
                <w:lang w:val="en-US"/>
              </w:rPr>
              <w:t>Which aspects of know</w:t>
            </w:r>
            <w:r w:rsidR="00FD632E">
              <w:rPr>
                <w:lang w:val="en-US"/>
              </w:rPr>
              <w:t>l</w:t>
            </w:r>
            <w:r w:rsidRPr="005D4A61">
              <w:rPr>
                <w:lang w:val="en-US"/>
              </w:rPr>
              <w:t xml:space="preserve">edge would </w:t>
            </w:r>
            <w:r w:rsidR="00285F77">
              <w:rPr>
                <w:lang w:val="en-US"/>
              </w:rPr>
              <w:t>be most useful for</w:t>
            </w:r>
            <w:r w:rsidRPr="005D4A61">
              <w:rPr>
                <w:lang w:val="en-US"/>
              </w:rPr>
              <w:t xml:space="preserve"> </w:t>
            </w:r>
            <w:r w:rsidR="00C679B9">
              <w:rPr>
                <w:lang w:val="en-US"/>
              </w:rPr>
              <w:t xml:space="preserve">students </w:t>
            </w:r>
            <w:r w:rsidRPr="005D4A61">
              <w:rPr>
                <w:lang w:val="en-US"/>
              </w:rPr>
              <w:t>to build on and consolidate during the placement</w:t>
            </w:r>
            <w:r>
              <w:rPr>
                <w:lang w:val="en-US"/>
              </w:rPr>
              <w:t>s</w:t>
            </w:r>
            <w:r w:rsidRPr="005D4A61">
              <w:rPr>
                <w:lang w:val="en-US"/>
              </w:rPr>
              <w:t>?</w:t>
            </w:r>
          </w:p>
        </w:tc>
        <w:tc>
          <w:tcPr>
            <w:tcW w:w="1077" w:type="dxa"/>
            <w:vAlign w:val="center"/>
          </w:tcPr>
          <w:p w14:paraId="6A35B747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5E3DE9" w14:paraId="2334BFE4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05048AB5" w14:textId="3D3042E2" w:rsidR="00156653" w:rsidRPr="005B24CE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D4A61">
              <w:rPr>
                <w:lang w:val="en-US"/>
              </w:rPr>
              <w:t xml:space="preserve">Which employability skills and behaviours would benefit </w:t>
            </w:r>
            <w:r w:rsidR="00C679B9">
              <w:rPr>
                <w:lang w:val="en-US"/>
              </w:rPr>
              <w:t>students the</w:t>
            </w:r>
            <w:r w:rsidRPr="005D4A61">
              <w:rPr>
                <w:lang w:val="en-US"/>
              </w:rPr>
              <w:t xml:space="preserve"> most to practise?</w:t>
            </w:r>
          </w:p>
        </w:tc>
        <w:tc>
          <w:tcPr>
            <w:tcW w:w="1077" w:type="dxa"/>
            <w:vAlign w:val="center"/>
          </w:tcPr>
          <w:p w14:paraId="1A49FB27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5E3DE9" w14:paraId="30E2B705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39B25490" w14:textId="6C691060" w:rsidR="00156653" w:rsidRPr="005B24CE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D4A61">
              <w:rPr>
                <w:lang w:val="en-US"/>
              </w:rPr>
              <w:t>What opportunities will there be to use and develop specific English, maths and digital competences</w:t>
            </w:r>
            <w:r w:rsidR="00BB725C">
              <w:rPr>
                <w:lang w:val="en-US"/>
              </w:rPr>
              <w:t xml:space="preserve"> on the placements</w:t>
            </w:r>
            <w:r w:rsidRPr="005D4A61">
              <w:rPr>
                <w:lang w:val="en-US"/>
              </w:rPr>
              <w:t>?</w:t>
            </w:r>
          </w:p>
        </w:tc>
        <w:tc>
          <w:tcPr>
            <w:tcW w:w="1077" w:type="dxa"/>
            <w:vAlign w:val="center"/>
          </w:tcPr>
          <w:p w14:paraId="0962DDC6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5E3DE9" w14:paraId="0F04DD2D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0493F63D" w14:textId="77777777" w:rsidR="00156653" w:rsidRPr="005B24CE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D4A61">
              <w:t>Which other development needs could the placement</w:t>
            </w:r>
            <w:r>
              <w:t>s</w:t>
            </w:r>
            <w:r w:rsidRPr="005D4A61">
              <w:t xml:space="preserve"> help students to address?</w:t>
            </w:r>
          </w:p>
        </w:tc>
        <w:tc>
          <w:tcPr>
            <w:tcW w:w="1077" w:type="dxa"/>
            <w:vAlign w:val="center"/>
          </w:tcPr>
          <w:p w14:paraId="3B5A3736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156653" w:rsidRPr="005E3DE9" w14:paraId="39A05886" w14:textId="77777777" w:rsidTr="00EB7CE4">
        <w:trPr>
          <w:cantSplit/>
          <w:trHeight w:val="1304"/>
        </w:trPr>
        <w:tc>
          <w:tcPr>
            <w:tcW w:w="8391" w:type="dxa"/>
            <w:vAlign w:val="center"/>
          </w:tcPr>
          <w:p w14:paraId="48A5B08F" w14:textId="77777777" w:rsidR="00156653" w:rsidRPr="005B24CE" w:rsidRDefault="00156653" w:rsidP="00212ED4">
            <w:pPr>
              <w:pStyle w:val="ListParagraph"/>
              <w:numPr>
                <w:ilvl w:val="0"/>
                <w:numId w:val="10"/>
              </w:numPr>
              <w:spacing w:before="120" w:after="120" w:line="264" w:lineRule="auto"/>
              <w:ind w:left="357" w:hanging="357"/>
              <w:contextualSpacing w:val="0"/>
              <w:rPr>
                <w:lang w:val="en-US"/>
              </w:rPr>
            </w:pPr>
            <w:r w:rsidRPr="005D4A61">
              <w:rPr>
                <w:lang w:val="en-US"/>
              </w:rPr>
              <w:t xml:space="preserve">How will the </w:t>
            </w:r>
            <w:r>
              <w:rPr>
                <w:lang w:val="en-US"/>
              </w:rPr>
              <w:t>experience</w:t>
            </w:r>
            <w:r w:rsidRPr="005D4A61">
              <w:rPr>
                <w:lang w:val="en-US"/>
              </w:rPr>
              <w:t xml:space="preserve"> inspire students to progress to a rewarding career in the industry and / or with the employer</w:t>
            </w:r>
            <w:r>
              <w:rPr>
                <w:lang w:val="en-US"/>
              </w:rPr>
              <w:t>s</w:t>
            </w:r>
            <w:r w:rsidRPr="005D4A61">
              <w:rPr>
                <w:lang w:val="en-US"/>
              </w:rPr>
              <w:t xml:space="preserve"> providing the placement</w:t>
            </w:r>
            <w:r>
              <w:rPr>
                <w:lang w:val="en-US"/>
              </w:rPr>
              <w:t>s</w:t>
            </w:r>
            <w:r w:rsidRPr="005D4A61">
              <w:rPr>
                <w:lang w:val="en-US"/>
              </w:rPr>
              <w:t>?</w:t>
            </w:r>
          </w:p>
        </w:tc>
        <w:tc>
          <w:tcPr>
            <w:tcW w:w="1077" w:type="dxa"/>
            <w:vAlign w:val="center"/>
          </w:tcPr>
          <w:p w14:paraId="1773340B" w14:textId="77777777" w:rsidR="00156653" w:rsidRPr="005E3DE9" w:rsidRDefault="00156653" w:rsidP="00D351D5">
            <w:pPr>
              <w:spacing w:before="120" w:after="120" w:line="264" w:lineRule="auto"/>
              <w:rPr>
                <w:lang w:val="en-US"/>
              </w:rPr>
            </w:pPr>
          </w:p>
        </w:tc>
      </w:tr>
    </w:tbl>
    <w:p w14:paraId="5770CDF1" w14:textId="77777777" w:rsidR="00156653" w:rsidRDefault="00156653" w:rsidP="00D351D5">
      <w:pPr>
        <w:spacing w:before="120" w:after="120" w:line="264" w:lineRule="auto"/>
        <w:rPr>
          <w:b/>
          <w:bCs/>
        </w:rPr>
      </w:pPr>
    </w:p>
    <w:p w14:paraId="1D997869" w14:textId="77777777" w:rsidR="00156653" w:rsidRDefault="00156653" w:rsidP="00D351D5">
      <w:pPr>
        <w:spacing w:before="120" w:after="120" w:line="264" w:lineRule="auto"/>
        <w:rPr>
          <w:b/>
          <w:bCs/>
        </w:rPr>
      </w:pPr>
      <w:r>
        <w:rPr>
          <w:b/>
          <w:bCs/>
        </w:rPr>
        <w:br w:type="page"/>
      </w:r>
    </w:p>
    <w:p w14:paraId="23AD102A" w14:textId="7CB30BB2" w:rsidR="00156653" w:rsidRPr="00B33DC2" w:rsidRDefault="00156653" w:rsidP="00212ED4">
      <w:pPr>
        <w:pStyle w:val="Heading2"/>
        <w:numPr>
          <w:ilvl w:val="0"/>
          <w:numId w:val="6"/>
        </w:numPr>
        <w:ind w:left="360"/>
      </w:pPr>
      <w:r w:rsidRPr="00B33DC2">
        <w:lastRenderedPageBreak/>
        <w:t>template to summarise student progress and deve</w:t>
      </w:r>
      <w:r w:rsidR="00C629ED">
        <w:t>l</w:t>
      </w:r>
      <w:r w:rsidRPr="00B33DC2">
        <w:t>opment needs</w:t>
      </w:r>
    </w:p>
    <w:p w14:paraId="33C7C5A0" w14:textId="77777777" w:rsidR="00610C38" w:rsidRDefault="00610C38" w:rsidP="00D351D5">
      <w:pPr>
        <w:spacing w:before="120" w:after="120" w:line="264" w:lineRule="auto"/>
      </w:pPr>
    </w:p>
    <w:p w14:paraId="4151E1B1" w14:textId="5DE8BDBB" w:rsidR="00156653" w:rsidRDefault="00156653" w:rsidP="00D351D5">
      <w:pPr>
        <w:spacing w:before="120" w:after="120" w:line="264" w:lineRule="auto"/>
      </w:pPr>
      <w:r>
        <w:t>You can use this template</w:t>
      </w:r>
      <w:r w:rsidR="00E45D00">
        <w:t xml:space="preserve">, before </w:t>
      </w:r>
      <w:r w:rsidR="00DC3416">
        <w:t xml:space="preserve">and during </w:t>
      </w:r>
      <w:r w:rsidR="00E45D00">
        <w:t>your discussion</w:t>
      </w:r>
      <w:r w:rsidR="00DC3416">
        <w:t>s with employers</w:t>
      </w:r>
      <w:r>
        <w:t xml:space="preserve"> to:</w:t>
      </w:r>
    </w:p>
    <w:p w14:paraId="7D4C133F" w14:textId="7BD4A68B" w:rsidR="00156653" w:rsidRDefault="00156653" w:rsidP="00212ED4">
      <w:pPr>
        <w:pStyle w:val="ListParagraph"/>
        <w:numPr>
          <w:ilvl w:val="0"/>
          <w:numId w:val="7"/>
        </w:numPr>
        <w:spacing w:before="120" w:after="120" w:line="264" w:lineRule="auto"/>
        <w:contextualSpacing w:val="0"/>
      </w:pPr>
      <w:r>
        <w:t>Summarise student’s levels of knowledge and skills</w:t>
      </w:r>
      <w:r w:rsidRPr="004209A0">
        <w:t xml:space="preserve"> </w:t>
      </w:r>
      <w:r>
        <w:t xml:space="preserve">in the T Level core component and employability skills, before they start the industry placement </w:t>
      </w:r>
    </w:p>
    <w:p w14:paraId="6A8B50D2" w14:textId="57817109" w:rsidR="00156653" w:rsidRDefault="00156653" w:rsidP="00212ED4">
      <w:pPr>
        <w:pStyle w:val="ListParagraph"/>
        <w:numPr>
          <w:ilvl w:val="0"/>
          <w:numId w:val="7"/>
        </w:numPr>
        <w:spacing w:before="120" w:after="120" w:line="264" w:lineRule="auto"/>
        <w:contextualSpacing w:val="0"/>
      </w:pPr>
      <w:r>
        <w:t>Identify the development needs which the industry placement can help with.</w:t>
      </w:r>
    </w:p>
    <w:p w14:paraId="7DA868B8" w14:textId="77777777" w:rsidR="00156653" w:rsidRDefault="00156653" w:rsidP="00D351D5">
      <w:pPr>
        <w:spacing w:before="120" w:after="120" w:line="264" w:lineRule="auto"/>
      </w:pPr>
    </w:p>
    <w:p w14:paraId="40C65248" w14:textId="31777613" w:rsidR="00156653" w:rsidRDefault="00156653" w:rsidP="00D351D5">
      <w:pPr>
        <w:spacing w:before="120" w:after="120" w:line="264" w:lineRule="auto"/>
      </w:pPr>
      <w:r>
        <w:t xml:space="preserve">You’ll be able to use the information </w:t>
      </w:r>
      <w:r w:rsidR="009A6272">
        <w:t xml:space="preserve">to </w:t>
      </w:r>
      <w:r>
        <w:t>discuss with employers:</w:t>
      </w:r>
    </w:p>
    <w:p w14:paraId="134F5C51" w14:textId="1BDA3852" w:rsidR="00156653" w:rsidRDefault="00156653" w:rsidP="00212ED4">
      <w:pPr>
        <w:pStyle w:val="ListParagraph"/>
        <w:numPr>
          <w:ilvl w:val="0"/>
          <w:numId w:val="7"/>
        </w:numPr>
        <w:spacing w:before="120" w:after="120" w:line="264" w:lineRule="auto"/>
        <w:contextualSpacing w:val="0"/>
      </w:pPr>
      <w:r>
        <w:t xml:space="preserve">The contributions </w:t>
      </w:r>
      <w:r w:rsidR="003F19B8">
        <w:t xml:space="preserve">the </w:t>
      </w:r>
      <w:r>
        <w:t>student can make during the</w:t>
      </w:r>
      <w:r w:rsidR="00BF3954">
        <w:t>ir</w:t>
      </w:r>
      <w:r>
        <w:t xml:space="preserve"> placement</w:t>
      </w:r>
    </w:p>
    <w:p w14:paraId="66953FD4" w14:textId="0265C070" w:rsidR="00156653" w:rsidRDefault="003F19B8" w:rsidP="00212ED4">
      <w:pPr>
        <w:pStyle w:val="ListParagraph"/>
        <w:numPr>
          <w:ilvl w:val="0"/>
          <w:numId w:val="7"/>
        </w:numPr>
        <w:spacing w:before="120" w:after="120" w:line="264" w:lineRule="auto"/>
        <w:contextualSpacing w:val="0"/>
      </w:pPr>
      <w:r>
        <w:t>The s</w:t>
      </w:r>
      <w:r w:rsidR="009A6272">
        <w:t>tudent</w:t>
      </w:r>
      <w:r>
        <w:t>’</w:t>
      </w:r>
      <w:r w:rsidR="009A6272">
        <w:t>s</w:t>
      </w:r>
      <w:r w:rsidR="00156653">
        <w:t xml:space="preserve"> </w:t>
      </w:r>
      <w:r w:rsidR="00156653" w:rsidRPr="004209A0">
        <w:t xml:space="preserve">readiness to </w:t>
      </w:r>
      <w:r w:rsidR="00156653">
        <w:t xml:space="preserve">contribute </w:t>
      </w:r>
      <w:r w:rsidR="00BF3954">
        <w:t xml:space="preserve">in the workplace </w:t>
      </w:r>
      <w:r w:rsidR="00156653">
        <w:t>at the start of the placement</w:t>
      </w:r>
    </w:p>
    <w:p w14:paraId="06BE8EE5" w14:textId="69CE8A3A" w:rsidR="00156653" w:rsidRDefault="00156653" w:rsidP="00212ED4">
      <w:pPr>
        <w:pStyle w:val="ListParagraph"/>
        <w:numPr>
          <w:ilvl w:val="0"/>
          <w:numId w:val="7"/>
        </w:numPr>
        <w:spacing w:before="120" w:after="120" w:line="264" w:lineRule="auto"/>
        <w:ind w:left="714" w:hanging="357"/>
        <w:contextualSpacing w:val="0"/>
      </w:pPr>
      <w:r>
        <w:t>O</w:t>
      </w:r>
      <w:r w:rsidRPr="004209A0">
        <w:t xml:space="preserve">pportunities </w:t>
      </w:r>
      <w:r w:rsidR="00DC5E4E">
        <w:t xml:space="preserve">for </w:t>
      </w:r>
      <w:r w:rsidR="003F19B8">
        <w:t xml:space="preserve">the </w:t>
      </w:r>
      <w:r w:rsidR="00DC5E4E">
        <w:t xml:space="preserve">student to </w:t>
      </w:r>
      <w:r>
        <w:t xml:space="preserve">develop knowledge, skills and behaviours </w:t>
      </w:r>
      <w:r w:rsidR="00DC5E4E">
        <w:t>during the placement.</w:t>
      </w:r>
      <w:r>
        <w:t xml:space="preserve"> </w:t>
      </w:r>
      <w:r w:rsidR="00DC5E4E">
        <w:t>T</w:t>
      </w:r>
      <w:r>
        <w:t xml:space="preserve">hese </w:t>
      </w:r>
      <w:r w:rsidR="00DC5E4E">
        <w:t xml:space="preserve">can be </w:t>
      </w:r>
      <w:r>
        <w:t>a starting point for creating objectives and learning goals for the placement.</w:t>
      </w:r>
    </w:p>
    <w:p w14:paraId="7A1B7825" w14:textId="77777777" w:rsidR="00C629ED" w:rsidRDefault="00C629ED" w:rsidP="00D351D5">
      <w:pPr>
        <w:pStyle w:val="ListParagraph"/>
        <w:numPr>
          <w:ilvl w:val="0"/>
          <w:numId w:val="0"/>
        </w:numPr>
        <w:spacing w:before="120" w:after="120" w:line="264" w:lineRule="auto"/>
        <w:ind w:left="714"/>
        <w:contextualSpacing w:val="0"/>
      </w:pPr>
    </w:p>
    <w:p w14:paraId="423562C4" w14:textId="77777777" w:rsidR="008D1050" w:rsidRDefault="00156653" w:rsidP="008D1050">
      <w:pPr>
        <w:spacing w:before="120" w:after="120" w:line="264" w:lineRule="auto"/>
      </w:pPr>
      <w:r>
        <w:t xml:space="preserve"> </w:t>
      </w:r>
    </w:p>
    <w:p w14:paraId="40A0A45C" w14:textId="77777777" w:rsidR="008D1050" w:rsidRDefault="008D1050" w:rsidP="008D1050">
      <w:pPr>
        <w:spacing w:before="120" w:after="120" w:line="264" w:lineRule="auto"/>
      </w:pPr>
    </w:p>
    <w:p w14:paraId="536007C6" w14:textId="151ACFC0" w:rsidR="008D1050" w:rsidRDefault="008D1050" w:rsidP="008D1050">
      <w:pPr>
        <w:spacing w:before="120" w:after="120" w:line="264" w:lineRule="auto"/>
      </w:pPr>
      <w:r>
        <w:t>The template identifies three levels of progress: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418"/>
        <w:gridCol w:w="6804"/>
      </w:tblGrid>
      <w:tr w:rsidR="008D1050" w:rsidRPr="004209A0" w14:paraId="48E960D0" w14:textId="77777777" w:rsidTr="0023607C">
        <w:tc>
          <w:tcPr>
            <w:tcW w:w="704" w:type="dxa"/>
            <w:tcBorders>
              <w:bottom w:val="single" w:sz="4" w:space="0" w:color="auto"/>
            </w:tcBorders>
            <w:shd w:val="clear" w:color="auto" w:fill="FF7C80"/>
            <w:vAlign w:val="center"/>
          </w:tcPr>
          <w:p w14:paraId="2617200E" w14:textId="593ADE4E" w:rsidR="008D1050" w:rsidRPr="007B7F1A" w:rsidRDefault="008D1050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7B7F1A">
              <w:rPr>
                <w:b/>
                <w:bCs/>
              </w:rPr>
              <w:t>E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7C80"/>
          </w:tcPr>
          <w:p w14:paraId="60358CDB" w14:textId="77777777" w:rsidR="008D1050" w:rsidRPr="004209A0" w:rsidRDefault="008D1050" w:rsidP="00B6523F">
            <w:pPr>
              <w:spacing w:before="120" w:after="120" w:line="264" w:lineRule="auto"/>
            </w:pPr>
            <w:r w:rsidRPr="004209A0">
              <w:t>Emerging</w:t>
            </w:r>
          </w:p>
        </w:tc>
        <w:tc>
          <w:tcPr>
            <w:tcW w:w="6804" w:type="dxa"/>
          </w:tcPr>
          <w:p w14:paraId="01698A40" w14:textId="5E4F2541" w:rsidR="008D1050" w:rsidRPr="004209A0" w:rsidRDefault="008D1050" w:rsidP="00B6523F">
            <w:pPr>
              <w:spacing w:before="120" w:after="120" w:line="264" w:lineRule="auto"/>
            </w:pPr>
            <w:r>
              <w:t>Knowledge and skills are still at a basic level</w:t>
            </w:r>
          </w:p>
        </w:tc>
      </w:tr>
      <w:tr w:rsidR="008D1050" w:rsidRPr="004209A0" w14:paraId="40146E27" w14:textId="77777777" w:rsidTr="007B7F1A">
        <w:tc>
          <w:tcPr>
            <w:tcW w:w="704" w:type="dxa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3C33E1CF" w14:textId="77777777" w:rsidR="008D1050" w:rsidRPr="007B7F1A" w:rsidRDefault="008D1050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7B7F1A">
              <w:rPr>
                <w:b/>
                <w:bCs/>
              </w:rPr>
              <w:t>P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C000"/>
          </w:tcPr>
          <w:p w14:paraId="2D6A83C3" w14:textId="77777777" w:rsidR="008D1050" w:rsidRPr="004209A0" w:rsidRDefault="008D1050" w:rsidP="00B6523F">
            <w:pPr>
              <w:spacing w:before="120" w:after="120" w:line="264" w:lineRule="auto"/>
            </w:pPr>
            <w:r w:rsidRPr="004209A0">
              <w:t xml:space="preserve">Partial </w:t>
            </w:r>
          </w:p>
        </w:tc>
        <w:tc>
          <w:tcPr>
            <w:tcW w:w="6804" w:type="dxa"/>
          </w:tcPr>
          <w:p w14:paraId="6A4DA734" w14:textId="64A01568" w:rsidR="008D1050" w:rsidRPr="004209A0" w:rsidRDefault="008D1050" w:rsidP="00B6523F">
            <w:pPr>
              <w:spacing w:before="120" w:after="120" w:line="264" w:lineRule="auto"/>
            </w:pPr>
            <w:r>
              <w:t>Knowledge and skills are develop</w:t>
            </w:r>
            <w:r w:rsidR="002D71D2">
              <w:t xml:space="preserve">ing </w:t>
            </w:r>
          </w:p>
        </w:tc>
      </w:tr>
      <w:tr w:rsidR="008D1050" w:rsidRPr="004209A0" w14:paraId="7CF6130C" w14:textId="77777777" w:rsidTr="007B7F1A">
        <w:tc>
          <w:tcPr>
            <w:tcW w:w="704" w:type="dxa"/>
            <w:shd w:val="clear" w:color="auto" w:fill="00B050"/>
            <w:vAlign w:val="center"/>
          </w:tcPr>
          <w:p w14:paraId="6AD29619" w14:textId="77777777" w:rsidR="008D1050" w:rsidRPr="007B7F1A" w:rsidRDefault="008D1050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7B7F1A">
              <w:rPr>
                <w:b/>
                <w:bCs/>
              </w:rPr>
              <w:t>S</w:t>
            </w:r>
          </w:p>
        </w:tc>
        <w:tc>
          <w:tcPr>
            <w:tcW w:w="1418" w:type="dxa"/>
            <w:shd w:val="clear" w:color="auto" w:fill="00B050"/>
          </w:tcPr>
          <w:p w14:paraId="2BD5254F" w14:textId="77777777" w:rsidR="008D1050" w:rsidRPr="004209A0" w:rsidRDefault="008D1050" w:rsidP="00B6523F">
            <w:pPr>
              <w:spacing w:before="120" w:after="120" w:line="264" w:lineRule="auto"/>
            </w:pPr>
            <w:r w:rsidRPr="004209A0">
              <w:t>Secure</w:t>
            </w:r>
          </w:p>
        </w:tc>
        <w:tc>
          <w:tcPr>
            <w:tcW w:w="6804" w:type="dxa"/>
          </w:tcPr>
          <w:p w14:paraId="2B0514A7" w14:textId="77777777" w:rsidR="008D1050" w:rsidRPr="004209A0" w:rsidRDefault="008D1050" w:rsidP="00B6523F">
            <w:pPr>
              <w:spacing w:before="120" w:after="120" w:line="264" w:lineRule="auto"/>
            </w:pPr>
            <w:r>
              <w:t>K</w:t>
            </w:r>
            <w:r w:rsidRPr="004209A0">
              <w:t>nowledge and skills</w:t>
            </w:r>
            <w:r>
              <w:t xml:space="preserve"> are secure</w:t>
            </w:r>
          </w:p>
        </w:tc>
      </w:tr>
    </w:tbl>
    <w:p w14:paraId="2705ACA5" w14:textId="07459F09" w:rsidR="008D1050" w:rsidRDefault="008D1050" w:rsidP="00D351D5">
      <w:pPr>
        <w:spacing w:before="120" w:after="120" w:line="264" w:lineRule="auto"/>
        <w:sectPr w:rsidR="008D1050" w:rsidSect="00BD4F75">
          <w:footerReference w:type="default" r:id="rId14"/>
          <w:pgSz w:w="11906" w:h="16838"/>
          <w:pgMar w:top="1701" w:right="1276" w:bottom="851" w:left="1276" w:header="567" w:footer="284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9"/>
        <w:gridCol w:w="347"/>
        <w:gridCol w:w="363"/>
        <w:gridCol w:w="363"/>
        <w:gridCol w:w="2934"/>
        <w:gridCol w:w="2935"/>
        <w:gridCol w:w="2935"/>
      </w:tblGrid>
      <w:tr w:rsidR="00156653" w:rsidRPr="004209A0" w14:paraId="2F38908B" w14:textId="77777777" w:rsidTr="0023607C">
        <w:trPr>
          <w:trHeight w:val="850"/>
        </w:trPr>
        <w:tc>
          <w:tcPr>
            <w:tcW w:w="0" w:type="auto"/>
            <w:vAlign w:val="center"/>
          </w:tcPr>
          <w:p w14:paraId="3E777351" w14:textId="77777777" w:rsidR="00156653" w:rsidRPr="003F2504" w:rsidRDefault="00156653" w:rsidP="005805C6">
            <w:pPr>
              <w:spacing w:before="120" w:after="120" w:line="264" w:lineRule="auto"/>
              <w:rPr>
                <w:b/>
                <w:bCs/>
              </w:rPr>
            </w:pPr>
            <w:r w:rsidRPr="003F2504">
              <w:rPr>
                <w:b/>
                <w:bCs/>
              </w:rPr>
              <w:lastRenderedPageBreak/>
              <w:t>Core content (itemised)</w:t>
            </w:r>
          </w:p>
        </w:tc>
        <w:tc>
          <w:tcPr>
            <w:tcW w:w="0" w:type="auto"/>
            <w:shd w:val="clear" w:color="auto" w:fill="FF7C80"/>
            <w:vAlign w:val="center"/>
          </w:tcPr>
          <w:p w14:paraId="078FD2A8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E</w:t>
            </w:r>
          </w:p>
        </w:tc>
        <w:tc>
          <w:tcPr>
            <w:tcW w:w="0" w:type="auto"/>
            <w:shd w:val="clear" w:color="auto" w:fill="FFC000" w:themeFill="accent4"/>
            <w:vAlign w:val="center"/>
          </w:tcPr>
          <w:p w14:paraId="33911D8C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61274545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S</w:t>
            </w:r>
          </w:p>
        </w:tc>
        <w:tc>
          <w:tcPr>
            <w:tcW w:w="2934" w:type="dxa"/>
            <w:vAlign w:val="center"/>
          </w:tcPr>
          <w:p w14:paraId="3A9957DC" w14:textId="77777777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Performance demonstrated</w:t>
            </w:r>
          </w:p>
        </w:tc>
        <w:tc>
          <w:tcPr>
            <w:tcW w:w="2935" w:type="dxa"/>
            <w:vAlign w:val="center"/>
          </w:tcPr>
          <w:p w14:paraId="27CC6D10" w14:textId="77777777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needs</w:t>
            </w:r>
          </w:p>
        </w:tc>
        <w:tc>
          <w:tcPr>
            <w:tcW w:w="2935" w:type="dxa"/>
            <w:vAlign w:val="center"/>
          </w:tcPr>
          <w:p w14:paraId="6880C5FE" w14:textId="5C3311B0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opportunities</w:t>
            </w:r>
          </w:p>
        </w:tc>
      </w:tr>
      <w:tr w:rsidR="00156653" w:rsidRPr="004209A0" w14:paraId="505143B6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280DF439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A5EEC60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669EE528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78CA17E7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7C03FA17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3F9E4A41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369369DE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6B4436CC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589F83B1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7A8C10B0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6A6925A6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5ED638EE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5B52E451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160DD9CF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2C69A0A2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4D58CEBC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32F7290B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4EEE6B6E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2B9C2C09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21521D47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6639F59F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5890C3E1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44B776E3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495CF420" w14:textId="77777777" w:rsidTr="0023607C">
        <w:trPr>
          <w:trHeight w:val="850"/>
        </w:trPr>
        <w:tc>
          <w:tcPr>
            <w:tcW w:w="0" w:type="auto"/>
            <w:vAlign w:val="center"/>
          </w:tcPr>
          <w:p w14:paraId="0F61BD39" w14:textId="77777777" w:rsidR="00156653" w:rsidRPr="003F2504" w:rsidRDefault="00156653" w:rsidP="005805C6">
            <w:pPr>
              <w:spacing w:before="120" w:after="120" w:line="264" w:lineRule="auto"/>
              <w:rPr>
                <w:b/>
                <w:bCs/>
              </w:rPr>
            </w:pPr>
            <w:r w:rsidRPr="003F2504">
              <w:rPr>
                <w:b/>
                <w:bCs/>
              </w:rPr>
              <w:t>Occupational specialism</w:t>
            </w:r>
          </w:p>
        </w:tc>
        <w:tc>
          <w:tcPr>
            <w:tcW w:w="0" w:type="auto"/>
            <w:shd w:val="clear" w:color="auto" w:fill="FF7C80"/>
            <w:vAlign w:val="center"/>
          </w:tcPr>
          <w:p w14:paraId="33A4EB01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E</w:t>
            </w:r>
          </w:p>
        </w:tc>
        <w:tc>
          <w:tcPr>
            <w:tcW w:w="0" w:type="auto"/>
            <w:shd w:val="clear" w:color="auto" w:fill="FFC000" w:themeFill="accent4"/>
            <w:vAlign w:val="center"/>
          </w:tcPr>
          <w:p w14:paraId="58D86126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0013DC34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S</w:t>
            </w:r>
          </w:p>
        </w:tc>
        <w:tc>
          <w:tcPr>
            <w:tcW w:w="2934" w:type="dxa"/>
            <w:vAlign w:val="center"/>
          </w:tcPr>
          <w:p w14:paraId="14F371DD" w14:textId="77777777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Performance demonstrated</w:t>
            </w:r>
          </w:p>
        </w:tc>
        <w:tc>
          <w:tcPr>
            <w:tcW w:w="2935" w:type="dxa"/>
            <w:vAlign w:val="center"/>
          </w:tcPr>
          <w:p w14:paraId="5A63DCE3" w14:textId="77777777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needs</w:t>
            </w:r>
          </w:p>
        </w:tc>
        <w:tc>
          <w:tcPr>
            <w:tcW w:w="2935" w:type="dxa"/>
            <w:vAlign w:val="center"/>
          </w:tcPr>
          <w:p w14:paraId="441DE167" w14:textId="2E3A76BD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opportunities</w:t>
            </w:r>
          </w:p>
        </w:tc>
      </w:tr>
      <w:tr w:rsidR="00156653" w:rsidRPr="004209A0" w14:paraId="31F428DC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0E0E42F3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542B1727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142419D3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47FF6149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2B43F8C0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69AA9F4F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51AE976E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5DFE89AF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7ED047D9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17615E6C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0D702230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21DC53D2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1C88649A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37881C19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7BAAAEBD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488B8909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08F4F6B0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8A877EF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20DD5EE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57D4D796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1B5F8450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3A63BD57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1F638900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C629ED" w:rsidRPr="004209A0" w14:paraId="77E8F512" w14:textId="77777777" w:rsidTr="0023607C">
        <w:trPr>
          <w:trHeight w:val="850"/>
        </w:trPr>
        <w:tc>
          <w:tcPr>
            <w:tcW w:w="0" w:type="auto"/>
            <w:vAlign w:val="center"/>
          </w:tcPr>
          <w:p w14:paraId="6D228D1B" w14:textId="2E18B5AE" w:rsidR="00C629ED" w:rsidRPr="003F2504" w:rsidRDefault="0082686B" w:rsidP="005805C6">
            <w:pPr>
              <w:spacing w:before="120" w:after="120" w:line="264" w:lineRule="auto"/>
              <w:rPr>
                <w:b/>
                <w:bCs/>
              </w:rPr>
            </w:pPr>
            <w:r w:rsidRPr="003F2504">
              <w:rPr>
                <w:b/>
                <w:bCs/>
              </w:rPr>
              <w:lastRenderedPageBreak/>
              <w:t>Employability skills</w:t>
            </w:r>
          </w:p>
        </w:tc>
        <w:tc>
          <w:tcPr>
            <w:tcW w:w="0" w:type="auto"/>
            <w:shd w:val="clear" w:color="auto" w:fill="FF7C80"/>
            <w:vAlign w:val="center"/>
          </w:tcPr>
          <w:p w14:paraId="618C44C9" w14:textId="77777777" w:rsidR="00C629ED" w:rsidRPr="003F2504" w:rsidRDefault="00C629ED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E</w:t>
            </w:r>
          </w:p>
        </w:tc>
        <w:tc>
          <w:tcPr>
            <w:tcW w:w="0" w:type="auto"/>
            <w:shd w:val="clear" w:color="auto" w:fill="FFC000" w:themeFill="accent4"/>
            <w:vAlign w:val="center"/>
          </w:tcPr>
          <w:p w14:paraId="5D37B626" w14:textId="77777777" w:rsidR="00C629ED" w:rsidRPr="003F2504" w:rsidRDefault="00C629ED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3D53B58F" w14:textId="77777777" w:rsidR="00C629ED" w:rsidRPr="003F2504" w:rsidRDefault="00C629ED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S</w:t>
            </w:r>
          </w:p>
        </w:tc>
        <w:tc>
          <w:tcPr>
            <w:tcW w:w="2934" w:type="dxa"/>
            <w:vAlign w:val="center"/>
          </w:tcPr>
          <w:p w14:paraId="4F68FC0D" w14:textId="77777777" w:rsidR="00C629ED" w:rsidRPr="003F2504" w:rsidRDefault="00C629ED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Performance demonstrated</w:t>
            </w:r>
          </w:p>
        </w:tc>
        <w:tc>
          <w:tcPr>
            <w:tcW w:w="2935" w:type="dxa"/>
            <w:vAlign w:val="center"/>
          </w:tcPr>
          <w:p w14:paraId="099A550B" w14:textId="77777777" w:rsidR="00C629ED" w:rsidRPr="003F2504" w:rsidRDefault="00C629ED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needs</w:t>
            </w:r>
          </w:p>
        </w:tc>
        <w:tc>
          <w:tcPr>
            <w:tcW w:w="2935" w:type="dxa"/>
            <w:vAlign w:val="center"/>
          </w:tcPr>
          <w:p w14:paraId="00BD4411" w14:textId="13EA0D6D" w:rsidR="00C629ED" w:rsidRPr="003F2504" w:rsidRDefault="00C629ED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opportunities</w:t>
            </w:r>
          </w:p>
        </w:tc>
      </w:tr>
      <w:tr w:rsidR="00C629ED" w:rsidRPr="004209A0" w14:paraId="27A54EB4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3F0EBCE2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3710D88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1320F5AC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727D8419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5441B143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773A2CAE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0DD10B25" w14:textId="77777777" w:rsidR="00C629ED" w:rsidRPr="004209A0" w:rsidRDefault="00C629ED" w:rsidP="005805C6">
            <w:pPr>
              <w:spacing w:before="120" w:after="120" w:line="264" w:lineRule="auto"/>
            </w:pPr>
          </w:p>
        </w:tc>
      </w:tr>
      <w:tr w:rsidR="00C629ED" w:rsidRPr="004209A0" w14:paraId="19A32C4B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0BC91514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C3A50E5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243E369D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01C1DB36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0503669C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6E8426CB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5ED12C73" w14:textId="77777777" w:rsidR="00C629ED" w:rsidRPr="004209A0" w:rsidRDefault="00C629ED" w:rsidP="005805C6">
            <w:pPr>
              <w:spacing w:before="120" w:after="120" w:line="264" w:lineRule="auto"/>
            </w:pPr>
          </w:p>
        </w:tc>
      </w:tr>
      <w:tr w:rsidR="00C629ED" w:rsidRPr="004209A0" w14:paraId="4793B8D1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23E6FE08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6FAC4901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F798BDF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4F7C20E" w14:textId="77777777" w:rsidR="00C629ED" w:rsidRPr="004209A0" w:rsidRDefault="00C629ED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1FDC56F9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630157A9" w14:textId="77777777" w:rsidR="00C629ED" w:rsidRPr="004209A0" w:rsidRDefault="00C629ED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458CD9FE" w14:textId="77777777" w:rsidR="00C629ED" w:rsidRPr="004209A0" w:rsidRDefault="00C629ED" w:rsidP="005805C6">
            <w:pPr>
              <w:spacing w:before="120" w:after="120" w:line="264" w:lineRule="auto"/>
            </w:pPr>
          </w:p>
        </w:tc>
      </w:tr>
      <w:tr w:rsidR="00156653" w:rsidRPr="004209A0" w14:paraId="0C9C0E10" w14:textId="77777777" w:rsidTr="0023607C">
        <w:trPr>
          <w:trHeight w:val="850"/>
        </w:trPr>
        <w:tc>
          <w:tcPr>
            <w:tcW w:w="0" w:type="auto"/>
            <w:vAlign w:val="center"/>
          </w:tcPr>
          <w:p w14:paraId="0123896F" w14:textId="77777777" w:rsidR="00156653" w:rsidRPr="003F2504" w:rsidRDefault="00156653" w:rsidP="005805C6">
            <w:pPr>
              <w:spacing w:before="120" w:after="120" w:line="264" w:lineRule="auto"/>
              <w:rPr>
                <w:b/>
                <w:bCs/>
              </w:rPr>
            </w:pPr>
            <w:r w:rsidRPr="003F2504">
              <w:rPr>
                <w:b/>
                <w:bCs/>
              </w:rPr>
              <w:t>English, maths and digital competences</w:t>
            </w:r>
          </w:p>
        </w:tc>
        <w:tc>
          <w:tcPr>
            <w:tcW w:w="0" w:type="auto"/>
            <w:shd w:val="clear" w:color="auto" w:fill="FF7C80"/>
            <w:vAlign w:val="center"/>
          </w:tcPr>
          <w:p w14:paraId="4B5C0B70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E</w:t>
            </w:r>
          </w:p>
        </w:tc>
        <w:tc>
          <w:tcPr>
            <w:tcW w:w="0" w:type="auto"/>
            <w:shd w:val="clear" w:color="auto" w:fill="FFC000" w:themeFill="accent4"/>
            <w:vAlign w:val="center"/>
          </w:tcPr>
          <w:p w14:paraId="252FB6A9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327F30B6" w14:textId="77777777" w:rsidR="00156653" w:rsidRPr="003F2504" w:rsidRDefault="00156653" w:rsidP="007B7F1A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S</w:t>
            </w:r>
          </w:p>
        </w:tc>
        <w:tc>
          <w:tcPr>
            <w:tcW w:w="2934" w:type="dxa"/>
            <w:vAlign w:val="center"/>
          </w:tcPr>
          <w:p w14:paraId="547C7C40" w14:textId="77777777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Performance demonstrated</w:t>
            </w:r>
          </w:p>
        </w:tc>
        <w:tc>
          <w:tcPr>
            <w:tcW w:w="2935" w:type="dxa"/>
            <w:vAlign w:val="center"/>
          </w:tcPr>
          <w:p w14:paraId="46B77DB0" w14:textId="77777777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needs</w:t>
            </w:r>
          </w:p>
        </w:tc>
        <w:tc>
          <w:tcPr>
            <w:tcW w:w="2935" w:type="dxa"/>
            <w:vAlign w:val="center"/>
          </w:tcPr>
          <w:p w14:paraId="085DABFF" w14:textId="1511BD22" w:rsidR="00156653" w:rsidRPr="003F2504" w:rsidRDefault="00156653" w:rsidP="00570343">
            <w:pPr>
              <w:spacing w:before="120" w:after="120" w:line="264" w:lineRule="auto"/>
              <w:jc w:val="center"/>
              <w:rPr>
                <w:b/>
                <w:bCs/>
              </w:rPr>
            </w:pPr>
            <w:r w:rsidRPr="003F2504">
              <w:rPr>
                <w:b/>
                <w:bCs/>
              </w:rPr>
              <w:t>Development opportunities</w:t>
            </w:r>
          </w:p>
        </w:tc>
      </w:tr>
      <w:tr w:rsidR="00156653" w:rsidRPr="004209A0" w14:paraId="79E53651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59D426AC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ADC6A6E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34EBBE8D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52F9F0BA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5994F0AD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41E20646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171774B6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04FF35F9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6961B736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64BE8122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7B6CF27A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1D9F3F90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015639EE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63F8FEEE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6258D564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  <w:tr w:rsidR="00156653" w:rsidRPr="004209A0" w14:paraId="22CA357C" w14:textId="77777777" w:rsidTr="0023590E">
        <w:trPr>
          <w:trHeight w:val="1134"/>
        </w:trPr>
        <w:tc>
          <w:tcPr>
            <w:tcW w:w="0" w:type="auto"/>
            <w:vAlign w:val="center"/>
          </w:tcPr>
          <w:p w14:paraId="4DC6405D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499FFE62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19EEE433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0" w:type="auto"/>
          </w:tcPr>
          <w:p w14:paraId="7CB52FE5" w14:textId="77777777" w:rsidR="00156653" w:rsidRPr="004209A0" w:rsidRDefault="00156653" w:rsidP="00D351D5">
            <w:pPr>
              <w:spacing w:before="120" w:after="120" w:line="264" w:lineRule="auto"/>
            </w:pPr>
          </w:p>
        </w:tc>
        <w:tc>
          <w:tcPr>
            <w:tcW w:w="2934" w:type="dxa"/>
            <w:vAlign w:val="center"/>
          </w:tcPr>
          <w:p w14:paraId="4DFB6D4F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419D5920" w14:textId="77777777" w:rsidR="00156653" w:rsidRPr="004209A0" w:rsidRDefault="00156653" w:rsidP="005805C6">
            <w:pPr>
              <w:spacing w:before="120" w:after="120" w:line="264" w:lineRule="auto"/>
            </w:pPr>
          </w:p>
        </w:tc>
        <w:tc>
          <w:tcPr>
            <w:tcW w:w="2935" w:type="dxa"/>
            <w:vAlign w:val="center"/>
          </w:tcPr>
          <w:p w14:paraId="4C70E9E8" w14:textId="77777777" w:rsidR="00156653" w:rsidRPr="004209A0" w:rsidRDefault="00156653" w:rsidP="005805C6">
            <w:pPr>
              <w:spacing w:before="120" w:after="120" w:line="264" w:lineRule="auto"/>
            </w:pPr>
          </w:p>
        </w:tc>
      </w:tr>
    </w:tbl>
    <w:p w14:paraId="4272A579" w14:textId="77777777" w:rsidR="00156653" w:rsidRDefault="00156653" w:rsidP="00C629ED">
      <w:pPr>
        <w:spacing w:after="0"/>
      </w:pPr>
    </w:p>
    <w:p w14:paraId="3E492FE0" w14:textId="77777777" w:rsidR="005C30BD" w:rsidRDefault="005C30BD" w:rsidP="00C629ED">
      <w:pPr>
        <w:spacing w:after="0"/>
      </w:pPr>
    </w:p>
    <w:p w14:paraId="4BE6DB95" w14:textId="77777777" w:rsidR="004D12A8" w:rsidRDefault="004D12A8" w:rsidP="00C629ED">
      <w:pPr>
        <w:spacing w:after="0"/>
        <w:sectPr w:rsidR="004D12A8" w:rsidSect="008D1050">
          <w:footerReference w:type="default" r:id="rId15"/>
          <w:pgSz w:w="16838" w:h="11906" w:orient="landscape" w:code="9"/>
          <w:pgMar w:top="1701" w:right="1276" w:bottom="851" w:left="1276" w:header="567" w:footer="284" w:gutter="0"/>
          <w:cols w:space="708"/>
          <w:docGrid w:linePitch="360"/>
        </w:sectPr>
      </w:pPr>
    </w:p>
    <w:p w14:paraId="475FB88A" w14:textId="77777777" w:rsidR="004D12A8" w:rsidRPr="00B33DC2" w:rsidRDefault="004D12A8" w:rsidP="00212ED4">
      <w:pPr>
        <w:pStyle w:val="Heading2"/>
        <w:numPr>
          <w:ilvl w:val="0"/>
          <w:numId w:val="6"/>
        </w:numPr>
        <w:ind w:left="360"/>
      </w:pPr>
      <w:r w:rsidRPr="00B33DC2">
        <w:lastRenderedPageBreak/>
        <w:t>Example objectives and learning goals</w:t>
      </w:r>
      <w:r w:rsidRPr="00D51B49">
        <w:rPr>
          <w:vertAlign w:val="superscript"/>
        </w:rPr>
        <w:footnoteReference w:id="3"/>
      </w:r>
    </w:p>
    <w:p w14:paraId="4606B744" w14:textId="77777777" w:rsidR="004D12A8" w:rsidRPr="005E1F75" w:rsidRDefault="004D12A8" w:rsidP="005E1F75">
      <w:pPr>
        <w:pStyle w:val="Heading3"/>
        <w:spacing w:before="120" w:after="120"/>
      </w:pPr>
      <w:r w:rsidRPr="005E1F75">
        <w:t>T Level : Digital</w:t>
      </w:r>
    </w:p>
    <w:p w14:paraId="3E37667E" w14:textId="4ADCFA3D" w:rsidR="004D12A8" w:rsidRPr="005E1F75" w:rsidRDefault="004D12A8" w:rsidP="005E1F75">
      <w:pPr>
        <w:pStyle w:val="Heading3"/>
        <w:spacing w:before="120" w:after="120"/>
      </w:pPr>
      <w:r w:rsidRPr="005E1F75">
        <w:t xml:space="preserve"> Occupational specialism</w:t>
      </w:r>
      <w:r w:rsidR="007A5142">
        <w:t xml:space="preserve"> </w:t>
      </w:r>
      <w:r w:rsidRPr="005E1F75">
        <w:t xml:space="preserve">: Digital </w:t>
      </w:r>
      <w:r w:rsidR="007A5142" w:rsidRPr="005E1F75">
        <w:t>production</w:t>
      </w:r>
      <w:r w:rsidR="007A5142">
        <w:t>,</w:t>
      </w:r>
      <w:r w:rsidR="007A5142" w:rsidRPr="005E1F75">
        <w:t xml:space="preserve"> </w:t>
      </w:r>
      <w:r w:rsidRPr="005E1F75">
        <w:t>design, and development</w:t>
      </w:r>
    </w:p>
    <w:p w14:paraId="6E63B9E0" w14:textId="77777777" w:rsidR="004D12A8" w:rsidRDefault="004D12A8" w:rsidP="004D12A8">
      <w:pPr>
        <w:spacing w:before="120" w:after="120" w:line="264" w:lineRule="auto"/>
        <w:rPr>
          <w:b/>
          <w:bCs/>
          <w:u w:val="single"/>
        </w:rPr>
      </w:pPr>
    </w:p>
    <w:p w14:paraId="02DEB8DF" w14:textId="77777777" w:rsidR="004D12A8" w:rsidRPr="0097708F" w:rsidRDefault="004D12A8" w:rsidP="004D12A8">
      <w:pPr>
        <w:spacing w:before="120" w:after="120" w:line="264" w:lineRule="auto"/>
        <w:rPr>
          <w:b/>
          <w:bCs/>
          <w:u w:val="single"/>
        </w:rPr>
      </w:pPr>
      <w:r w:rsidRPr="0097708F">
        <w:rPr>
          <w:b/>
          <w:bCs/>
          <w:u w:val="single"/>
        </w:rPr>
        <w:t>Overall objective:</w:t>
      </w:r>
    </w:p>
    <w:p w14:paraId="3566E51B" w14:textId="77777777" w:rsidR="004D12A8" w:rsidRDefault="004D12A8" w:rsidP="004D12A8">
      <w:pPr>
        <w:spacing w:before="120" w:after="120" w:line="264" w:lineRule="auto"/>
      </w:pPr>
      <w:r>
        <w:t>Support the software development team by building simple software components for web, mobile or desktop applications which provide data to customer support teams allowing them to deliver a more efficient and personalised service.</w:t>
      </w:r>
    </w:p>
    <w:p w14:paraId="47700916" w14:textId="77777777" w:rsidR="004D12A8" w:rsidRDefault="004D12A8" w:rsidP="004D12A8">
      <w:pPr>
        <w:spacing w:before="120" w:after="120" w:line="264" w:lineRule="auto"/>
        <w:rPr>
          <w:b/>
          <w:bCs/>
          <w:u w:val="single"/>
        </w:rPr>
      </w:pPr>
    </w:p>
    <w:p w14:paraId="30197E64" w14:textId="77777777" w:rsidR="004D12A8" w:rsidRPr="0097708F" w:rsidRDefault="004D12A8" w:rsidP="004D12A8">
      <w:pPr>
        <w:spacing w:before="120" w:after="120" w:line="264" w:lineRule="auto"/>
        <w:rPr>
          <w:b/>
          <w:bCs/>
          <w:u w:val="single"/>
        </w:rPr>
      </w:pPr>
      <w:r w:rsidRPr="0097708F">
        <w:rPr>
          <w:b/>
          <w:bCs/>
          <w:u w:val="single"/>
        </w:rPr>
        <w:t>Specific objectives:</w:t>
      </w:r>
    </w:p>
    <w:p w14:paraId="5D127D4C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Explore the types of data required by customer support teams to provide a more personalised service</w:t>
      </w:r>
    </w:p>
    <w:p w14:paraId="295DA494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Identify sources of data from in-house systems and external sources</w:t>
      </w:r>
    </w:p>
    <w:p w14:paraId="087F7EB0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Collate and classify data from multiple sources using common data blending techniques</w:t>
      </w:r>
    </w:p>
    <w:p w14:paraId="1E2BCCE7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Quality assure the data collected </w:t>
      </w:r>
    </w:p>
    <w:p w14:paraId="11607EC8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Present data in a relevant format for different customer support teams, using appropriate data visualisation methods.</w:t>
      </w:r>
    </w:p>
    <w:p w14:paraId="3DEC6F5C" w14:textId="77777777" w:rsidR="004D12A8" w:rsidRDefault="004D12A8" w:rsidP="004D12A8">
      <w:pPr>
        <w:pStyle w:val="ListParagraph"/>
        <w:numPr>
          <w:ilvl w:val="0"/>
          <w:numId w:val="0"/>
        </w:numPr>
        <w:spacing w:before="120" w:after="120" w:line="264" w:lineRule="auto"/>
        <w:ind w:left="720"/>
        <w:contextualSpacing w:val="0"/>
      </w:pPr>
    </w:p>
    <w:p w14:paraId="3278F8CF" w14:textId="77777777" w:rsidR="004D12A8" w:rsidRPr="0097708F" w:rsidRDefault="004D12A8" w:rsidP="004D12A8">
      <w:pPr>
        <w:spacing w:before="120" w:after="120" w:line="264" w:lineRule="auto"/>
        <w:rPr>
          <w:b/>
          <w:bCs/>
          <w:u w:val="single"/>
        </w:rPr>
      </w:pPr>
      <w:r w:rsidRPr="0097708F">
        <w:rPr>
          <w:b/>
          <w:bCs/>
          <w:u w:val="single"/>
        </w:rPr>
        <w:t>Learning goals:</w:t>
      </w:r>
    </w:p>
    <w:p w14:paraId="65EDF59D" w14:textId="77777777" w:rsidR="004D12A8" w:rsidRPr="00430E44" w:rsidRDefault="004D12A8" w:rsidP="004D12A8">
      <w:pPr>
        <w:spacing w:before="120" w:after="120" w:line="264" w:lineRule="auto"/>
      </w:pPr>
      <w:r w:rsidRPr="00430E44">
        <w:t>Techn</w:t>
      </w:r>
      <w:r>
        <w:t>i</w:t>
      </w:r>
      <w:r w:rsidRPr="00430E44">
        <w:t>cal skills</w:t>
      </w:r>
    </w:p>
    <w:p w14:paraId="74F46EC2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Interpret and analyse designs based on the relevant information </w:t>
      </w:r>
    </w:p>
    <w:p w14:paraId="604A09CD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Suggest a preferred option </w:t>
      </w:r>
    </w:p>
    <w:p w14:paraId="1366EB19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Write up a design based on user requirements </w:t>
      </w:r>
    </w:p>
    <w:p w14:paraId="6E55C797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Use collaboration tools to work within the software development team</w:t>
      </w:r>
    </w:p>
    <w:p w14:paraId="6BD6DDD2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Track and manage changes to design requirements or code</w:t>
      </w:r>
    </w:p>
    <w:p w14:paraId="2D08A5C5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Record risks </w:t>
      </w:r>
    </w:p>
    <w:p w14:paraId="3FCC405F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Search for information relevant to a specific software testing issue </w:t>
      </w:r>
    </w:p>
    <w:p w14:paraId="19CE5322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Create a template for testing a web, mobile or desktop app</w:t>
      </w:r>
    </w:p>
    <w:p w14:paraId="1B57F1EE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Apply testing principles in user acceptance testing.</w:t>
      </w:r>
    </w:p>
    <w:p w14:paraId="17E9023E" w14:textId="77777777" w:rsidR="004D12A8" w:rsidRDefault="004D12A8" w:rsidP="004D12A8">
      <w:pPr>
        <w:spacing w:before="120" w:after="120" w:line="264" w:lineRule="auto"/>
      </w:pPr>
    </w:p>
    <w:p w14:paraId="01C2D750" w14:textId="77777777" w:rsidR="004D12A8" w:rsidRDefault="004D12A8" w:rsidP="004D12A8">
      <w:pPr>
        <w:spacing w:before="120" w:after="120" w:line="264" w:lineRule="auto"/>
      </w:pPr>
      <w:r>
        <w:lastRenderedPageBreak/>
        <w:t>Employability skills</w:t>
      </w:r>
    </w:p>
    <w:p w14:paraId="2ACAC15A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Work with others with different skills, expertise and experience to accomplish a task or goal</w:t>
      </w:r>
    </w:p>
    <w:p w14:paraId="3F685065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 xml:space="preserve">Assess the risks of potential adverse effects in a situation, proposal, product or process </w:t>
      </w:r>
    </w:p>
    <w:p w14:paraId="1FE1141A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Develop the form of an artefact or system to achieve a defined function</w:t>
      </w:r>
    </w:p>
    <w:p w14:paraId="18CCE205" w14:textId="77777777" w:rsidR="004D12A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Make decisions by clarifying logical choices, identifying likely impact, using evidence and advice, justifying, substantiating and concluding</w:t>
      </w:r>
    </w:p>
    <w:p w14:paraId="0707929E" w14:textId="77777777" w:rsidR="004D12A8" w:rsidRPr="00DC7E38" w:rsidRDefault="004D12A8" w:rsidP="00212ED4">
      <w:pPr>
        <w:pStyle w:val="ListParagraph"/>
        <w:numPr>
          <w:ilvl w:val="0"/>
          <w:numId w:val="5"/>
        </w:numPr>
        <w:spacing w:before="120" w:after="120" w:line="264" w:lineRule="auto"/>
        <w:contextualSpacing w:val="0"/>
      </w:pPr>
      <w:r>
        <w:t>Apply a logical approach to identifying issues and propose solutions.</w:t>
      </w:r>
      <w:r>
        <w:br w:type="page"/>
      </w:r>
    </w:p>
    <w:p w14:paraId="0E74509F" w14:textId="77777777" w:rsidR="004D12A8" w:rsidRDefault="004D12A8" w:rsidP="00212ED4">
      <w:pPr>
        <w:pStyle w:val="Heading2"/>
        <w:numPr>
          <w:ilvl w:val="0"/>
          <w:numId w:val="6"/>
        </w:numPr>
        <w:ind w:left="360"/>
      </w:pPr>
      <w:r w:rsidRPr="00B33DC2">
        <w:lastRenderedPageBreak/>
        <w:t>transferable skills which can be included in learning goals</w:t>
      </w:r>
    </w:p>
    <w:p w14:paraId="591398C7" w14:textId="62A29478" w:rsidR="00A8162C" w:rsidRPr="004209A0" w:rsidRDefault="00A8162C" w:rsidP="001F1A1B">
      <w:pPr>
        <w:ind w:firstLine="378"/>
      </w:pPr>
      <w:r>
        <w:t>You may wish to choose a selection for your T Level students.</w:t>
      </w:r>
    </w:p>
    <w:tbl>
      <w:tblPr>
        <w:tblStyle w:val="TableGrid"/>
        <w:tblW w:w="9468" w:type="dxa"/>
        <w:tblInd w:w="-5" w:type="dxa"/>
        <w:tblLook w:val="04A0" w:firstRow="1" w:lastRow="0" w:firstColumn="1" w:lastColumn="0" w:noHBand="0" w:noVBand="1"/>
      </w:tblPr>
      <w:tblGrid>
        <w:gridCol w:w="8391"/>
        <w:gridCol w:w="1077"/>
      </w:tblGrid>
      <w:tr w:rsidR="004D12A8" w:rsidRPr="00B744D9" w14:paraId="4CA8752F" w14:textId="77777777" w:rsidTr="00FD2ECE">
        <w:trPr>
          <w:cantSplit/>
          <w:trHeight w:val="737"/>
          <w:tblHeader/>
        </w:trPr>
        <w:tc>
          <w:tcPr>
            <w:tcW w:w="8391" w:type="dxa"/>
            <w:shd w:val="clear" w:color="auto" w:fill="000000" w:themeFill="text1"/>
            <w:vAlign w:val="center"/>
          </w:tcPr>
          <w:p w14:paraId="1F4595D9" w14:textId="752CB7B7" w:rsidR="004D12A8" w:rsidRPr="007061FB" w:rsidRDefault="009675FE" w:rsidP="00C6189F">
            <w:pPr>
              <w:pStyle w:val="Heading3"/>
              <w:spacing w:after="0"/>
              <w:rPr>
                <w:rFonts w:ascii="Sora" w:hAnsi="Sora" w:cs="Sora"/>
                <w:color w:val="FFFFFF" w:themeColor="background1"/>
                <w:lang w:val="en-US"/>
              </w:rPr>
            </w:pPr>
            <w:r w:rsidRPr="009675FE">
              <w:rPr>
                <w:rFonts w:ascii="Sora" w:hAnsi="Sora" w:cs="Sora"/>
                <w:caps w:val="0"/>
                <w:color w:val="FFFFFF" w:themeColor="background1"/>
                <w:sz w:val="24"/>
                <w:szCs w:val="24"/>
                <w:lang w:val="en-US"/>
              </w:rPr>
              <w:t>Skills</w:t>
            </w:r>
          </w:p>
        </w:tc>
        <w:tc>
          <w:tcPr>
            <w:tcW w:w="1077" w:type="dxa"/>
            <w:shd w:val="clear" w:color="auto" w:fill="000000" w:themeFill="text1"/>
            <w:vAlign w:val="center"/>
          </w:tcPr>
          <w:p w14:paraId="4B92753D" w14:textId="77777777" w:rsidR="004D12A8" w:rsidRPr="00347404" w:rsidRDefault="004D12A8" w:rsidP="00C6189F">
            <w:pPr>
              <w:pStyle w:val="Heading3"/>
              <w:spacing w:before="120" w:after="120"/>
              <w:jc w:val="center"/>
              <w:rPr>
                <w:rFonts w:ascii="Wingdings" w:eastAsia="Wingdings" w:hAnsi="Wingdings" w:cs="Wingdings"/>
                <w:color w:val="FFFFFF" w:themeColor="background1"/>
                <w:sz w:val="36"/>
                <w:szCs w:val="36"/>
                <w:lang w:val="en-US"/>
              </w:rPr>
            </w:pPr>
            <w:r w:rsidRPr="007061FB">
              <w:rPr>
                <w:rFonts w:ascii="Wingdings" w:eastAsia="Wingdings" w:hAnsi="Wingdings" w:cs="Wingdings"/>
                <w:color w:val="FFFFFF" w:themeColor="background1"/>
                <w:sz w:val="36"/>
                <w:szCs w:val="36"/>
                <w:lang w:val="en-US"/>
              </w:rPr>
              <w:sym w:font="Wingdings" w:char="F0FC"/>
            </w:r>
          </w:p>
        </w:tc>
      </w:tr>
      <w:tr w:rsidR="004D12A8" w:rsidRPr="005E3DE9" w14:paraId="75A2AC2F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75A4659C" w14:textId="11B89FFE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Effectively plan and prepare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3EDB1433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15777B3D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7CB48819" w14:textId="5E36C2DF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Analyse and interpret</w:t>
            </w:r>
            <w:r>
              <w:t xml:space="preserve">, </w:t>
            </w:r>
            <w:r w:rsidRPr="00756E39">
              <w:t>e.g.</w:t>
            </w:r>
            <w:r>
              <w:t xml:space="preserve">, </w:t>
            </w:r>
            <w:r w:rsidRPr="00756E39">
              <w:t>technical information</w:t>
            </w:r>
            <w:r>
              <w:t xml:space="preserve"> and </w:t>
            </w:r>
            <w:r w:rsidRPr="00756E39">
              <w:t>documentation</w:t>
            </w:r>
            <w:r>
              <w:t>, specifications</w:t>
            </w:r>
            <w:r w:rsidR="00623265">
              <w:t>.</w:t>
            </w:r>
            <w:r>
              <w:t xml:space="preserve"> </w:t>
            </w:r>
          </w:p>
        </w:tc>
        <w:tc>
          <w:tcPr>
            <w:tcW w:w="1077" w:type="dxa"/>
            <w:vAlign w:val="center"/>
          </w:tcPr>
          <w:p w14:paraId="34D61F31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0A0A34A6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23BF7DDF" w14:textId="72DE9A27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Select appropriate techniques and resources</w:t>
            </w:r>
            <w:r w:rsidR="00C6189F">
              <w:t>.</w:t>
            </w:r>
            <w:r w:rsidRPr="00756E39">
              <w:t xml:space="preserve"> </w:t>
            </w:r>
          </w:p>
        </w:tc>
        <w:tc>
          <w:tcPr>
            <w:tcW w:w="1077" w:type="dxa"/>
            <w:vAlign w:val="center"/>
          </w:tcPr>
          <w:p w14:paraId="044C9C06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6B98B9DA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44928D0F" w14:textId="60CCC3ED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Apply and integrate relevant knowledge and skills</w:t>
            </w:r>
            <w:r>
              <w:t xml:space="preserve">, including </w:t>
            </w:r>
            <w:r w:rsidRPr="00756E39">
              <w:t xml:space="preserve">in complex </w:t>
            </w:r>
            <w:r>
              <w:t>situations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453A6099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6C4DF296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5D1ECC17" w14:textId="2A853B62" w:rsidR="004D12A8" w:rsidRPr="00756E39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</w:pPr>
            <w:r w:rsidRPr="00E278AF">
              <w:t>Perform tasks</w:t>
            </w:r>
            <w:r>
              <w:t xml:space="preserve"> </w:t>
            </w:r>
            <w:r w:rsidRPr="00E278AF">
              <w:t>using appropriate techniques and procedures to achieve the required quality outcomes and solutions</w:t>
            </w:r>
            <w:r w:rsidR="00C6189F">
              <w:t>.</w:t>
            </w:r>
            <w:r w:rsidRPr="00E278AF">
              <w:t xml:space="preserve"> </w:t>
            </w:r>
          </w:p>
        </w:tc>
        <w:tc>
          <w:tcPr>
            <w:tcW w:w="1077" w:type="dxa"/>
            <w:vAlign w:val="center"/>
          </w:tcPr>
          <w:p w14:paraId="01887DC7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088D53BF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056066A6" w14:textId="5443E1BD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Work safely and effective</w:t>
            </w:r>
            <w:r>
              <w:t>,</w:t>
            </w:r>
            <w:r w:rsidRPr="00756E39">
              <w:t xml:space="preserve"> and seek</w:t>
            </w:r>
            <w:r>
              <w:t xml:space="preserve"> </w:t>
            </w:r>
            <w:r w:rsidRPr="00756E39">
              <w:t>guidance and support where necessary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5E4E9A96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224D178F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30D28567" w14:textId="4B37DFE8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 xml:space="preserve">Use initiative </w:t>
            </w:r>
            <w:r>
              <w:t>to solve problems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1754910B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206F5233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028D8426" w14:textId="3995B5BA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Meet quality standards in processes and outcomes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0A1345F4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329BA86C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69B12D9B" w14:textId="3F69705F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 xml:space="preserve">Work collaboratively and independently </w:t>
            </w:r>
            <w:r>
              <w:t xml:space="preserve">as </w:t>
            </w:r>
            <w:r w:rsidRPr="00756E39">
              <w:t>required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4D2F8204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750AD8E2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18991054" w14:textId="4B08B125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 xml:space="preserve">Evaluate, improve, and quality assure </w:t>
            </w:r>
            <w:r>
              <w:t>outcomes, using</w:t>
            </w:r>
            <w:r w:rsidRPr="00756E39">
              <w:t xml:space="preserve"> the types of checks expected</w:t>
            </w:r>
            <w:r>
              <w:t xml:space="preserve"> by the organisation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431418DE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258BDA46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3C2F46F2" w14:textId="2780C0F8" w:rsidR="004D12A8" w:rsidRPr="00756E39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</w:pPr>
            <w:r w:rsidRPr="00F90E8F">
              <w:t>Review and evaluate activities</w:t>
            </w:r>
            <w:r>
              <w:t xml:space="preserve"> </w:t>
            </w:r>
            <w:r w:rsidRPr="00F90E8F">
              <w:t>to help improve workplace systems and processes</w:t>
            </w:r>
            <w:r w:rsidR="00C6189F">
              <w:t>.</w:t>
            </w:r>
            <w:r w:rsidRPr="00F90E8F">
              <w:t xml:space="preserve"> </w:t>
            </w:r>
          </w:p>
        </w:tc>
        <w:tc>
          <w:tcPr>
            <w:tcW w:w="1077" w:type="dxa"/>
            <w:vAlign w:val="center"/>
          </w:tcPr>
          <w:p w14:paraId="7CC17AAB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3F7F11EB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0141757E" w14:textId="1177AC7C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Communicate</w:t>
            </w:r>
            <w:r>
              <w:t xml:space="preserve"> </w:t>
            </w:r>
            <w:r w:rsidRPr="00756E39">
              <w:t>effectively using different media and digital technology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47450FE1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385CFFDB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08DF27E3" w14:textId="3720C1FA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 w:rsidRPr="00756E39">
              <w:t>Present outcomes and evidence effectively</w:t>
            </w:r>
            <w:r>
              <w:t xml:space="preserve">, considering </w:t>
            </w:r>
            <w:r w:rsidRPr="00756E39">
              <w:t>audiences and formats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7409D5D3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  <w:tr w:rsidR="004D12A8" w:rsidRPr="005E3DE9" w14:paraId="2BA8BCC5" w14:textId="77777777" w:rsidTr="009675FE">
        <w:trPr>
          <w:cantSplit/>
          <w:trHeight w:val="794"/>
        </w:trPr>
        <w:tc>
          <w:tcPr>
            <w:tcW w:w="8391" w:type="dxa"/>
            <w:vAlign w:val="center"/>
          </w:tcPr>
          <w:p w14:paraId="62D0464E" w14:textId="7EBE5EBF" w:rsidR="004D12A8" w:rsidRPr="00F90E8F" w:rsidRDefault="004D12A8" w:rsidP="00212ED4">
            <w:pPr>
              <w:pStyle w:val="ListParagraph"/>
              <w:numPr>
                <w:ilvl w:val="0"/>
                <w:numId w:val="8"/>
              </w:numPr>
              <w:spacing w:before="120" w:after="120" w:line="264" w:lineRule="auto"/>
              <w:contextualSpacing w:val="0"/>
              <w:rPr>
                <w:lang w:val="en-US"/>
              </w:rPr>
            </w:pPr>
            <w:r>
              <w:t xml:space="preserve">Demonstrate </w:t>
            </w:r>
            <w:r w:rsidRPr="00F90E8F">
              <w:t>commercial awareness and accountability</w:t>
            </w:r>
            <w:r w:rsidR="00C6189F">
              <w:t>.</w:t>
            </w:r>
          </w:p>
        </w:tc>
        <w:tc>
          <w:tcPr>
            <w:tcW w:w="1077" w:type="dxa"/>
            <w:vAlign w:val="center"/>
          </w:tcPr>
          <w:p w14:paraId="6B25FEB1" w14:textId="77777777" w:rsidR="004D12A8" w:rsidRPr="005E3DE9" w:rsidRDefault="004D12A8" w:rsidP="00FD2ECE">
            <w:pPr>
              <w:spacing w:before="120" w:after="120" w:line="264" w:lineRule="auto"/>
              <w:rPr>
                <w:lang w:val="en-US"/>
              </w:rPr>
            </w:pPr>
          </w:p>
        </w:tc>
      </w:tr>
    </w:tbl>
    <w:p w14:paraId="10B1D8F4" w14:textId="77777777" w:rsidR="00A8162C" w:rsidRDefault="00A8162C" w:rsidP="004D12A8">
      <w:pPr>
        <w:spacing w:after="0"/>
      </w:pPr>
    </w:p>
    <w:sectPr w:rsidR="00A8162C" w:rsidSect="00910A7F">
      <w:footerReference w:type="default" r:id="rId16"/>
      <w:pgSz w:w="11906" w:h="16838"/>
      <w:pgMar w:top="1701" w:right="1276" w:bottom="709" w:left="1276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97D92C" w14:textId="77777777" w:rsidR="00327CA8" w:rsidRDefault="00327CA8" w:rsidP="009E4DBF">
      <w:pPr>
        <w:spacing w:after="0"/>
      </w:pPr>
      <w:r>
        <w:separator/>
      </w:r>
    </w:p>
  </w:endnote>
  <w:endnote w:type="continuationSeparator" w:id="0">
    <w:p w14:paraId="34544B21" w14:textId="77777777" w:rsidR="00327CA8" w:rsidRDefault="00327CA8" w:rsidP="009E4DBF">
      <w:pPr>
        <w:spacing w:after="0"/>
      </w:pPr>
      <w:r>
        <w:continuationSeparator/>
      </w:r>
    </w:p>
  </w:endnote>
  <w:endnote w:type="continuationNotice" w:id="1">
    <w:p w14:paraId="592871A5" w14:textId="77777777" w:rsidR="00327CA8" w:rsidRDefault="00327CA8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552F868C-2EA3-46B3-BEF1-75C879087D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4C94119-14B7-4DCB-B33F-C50D3E12EC24}"/>
    <w:embedBold r:id="rId3" w:fontKey="{995B9F0B-1AC0-47DF-ADA4-D88E9C873B32}"/>
    <w:embedBoldItalic r:id="rId4" w:fontKey="{711956D4-5C0E-46E4-85DA-3EB7F667E5DB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5" w:fontKey="{6F71644D-9394-4F3F-BBBD-807F9BF535D9}"/>
    <w:embedBold r:id="rId6" w:fontKey="{B055579D-B1E0-4807-8E40-45B0EED3A825}"/>
    <w:embedBoldItalic r:id="rId7" w:fontKey="{808F6AC8-373F-4FE4-BDE5-AFC7C180D85D}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  <w:embedBold r:id="rId8" w:fontKey="{27532212-B896-410F-BC0C-ECFD9B58B2C8}"/>
    <w:embedBoldItalic r:id="rId9" w:fontKey="{AE123318-6F88-4521-BAEB-33C86B906AC4}"/>
  </w:font>
  <w:font w:name="Atlas Typewriter Regular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59DC18D-4BE2-4598-BC9E-CC6B665049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837874" w14:paraId="532BBCFD" w14:textId="77777777" w:rsidTr="00B6523F">
      <w:tc>
        <w:tcPr>
          <w:tcW w:w="4505" w:type="dxa"/>
        </w:tcPr>
        <w:p w14:paraId="784A885A" w14:textId="77777777" w:rsidR="00837874" w:rsidRDefault="00837874" w:rsidP="00837874">
          <w:pPr>
            <w:pStyle w:val="Footer"/>
          </w:pPr>
          <w:r>
            <w:drawing>
              <wp:anchor distT="0" distB="0" distL="114300" distR="114300" simplePos="0" relativeHeight="251658241" behindDoc="0" locked="0" layoutInCell="1" allowOverlap="1" wp14:anchorId="4FFE10DF" wp14:editId="60DA287B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5E5DE51F" w14:textId="77777777" w:rsidR="00837874" w:rsidRDefault="00837874" w:rsidP="00837874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553412FA" w14:textId="77777777" w:rsidR="006C26FD" w:rsidRDefault="006C2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C00E69" w14:paraId="0447E2B2" w14:textId="77777777" w:rsidTr="00B6523F">
      <w:tc>
        <w:tcPr>
          <w:tcW w:w="4505" w:type="dxa"/>
        </w:tcPr>
        <w:p w14:paraId="0D68C3C1" w14:textId="77777777" w:rsidR="00C00E69" w:rsidRDefault="00C00E69" w:rsidP="00837874">
          <w:pPr>
            <w:pStyle w:val="Footer"/>
          </w:pPr>
          <w:r>
            <w:drawing>
              <wp:anchor distT="0" distB="0" distL="114300" distR="114300" simplePos="0" relativeHeight="251658242" behindDoc="0" locked="0" layoutInCell="1" allowOverlap="1" wp14:anchorId="5A020A3E" wp14:editId="1B4FE576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072A7E9C" w14:textId="77777777" w:rsidR="00C00E69" w:rsidRDefault="00C00E69" w:rsidP="00837874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54D066BC" w14:textId="77777777" w:rsidR="00C00E69" w:rsidRDefault="00C00E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45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274"/>
      <w:gridCol w:w="7274"/>
    </w:tblGrid>
    <w:tr w:rsidR="008D1050" w14:paraId="603EDB5A" w14:textId="77777777" w:rsidTr="008D1050">
      <w:trPr>
        <w:trHeight w:val="283"/>
      </w:trPr>
      <w:tc>
        <w:tcPr>
          <w:tcW w:w="7274" w:type="dxa"/>
        </w:tcPr>
        <w:p w14:paraId="1EB3A09A" w14:textId="77777777" w:rsidR="008D1050" w:rsidRDefault="008D1050" w:rsidP="00837874">
          <w:pPr>
            <w:pStyle w:val="Footer"/>
          </w:pPr>
          <w:r>
            <w:drawing>
              <wp:anchor distT="0" distB="0" distL="114300" distR="114300" simplePos="0" relativeHeight="251658240" behindDoc="0" locked="0" layoutInCell="1" allowOverlap="1" wp14:anchorId="3BE3FA68" wp14:editId="340A34E2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274" w:type="dxa"/>
        </w:tcPr>
        <w:p w14:paraId="6C24F102" w14:textId="77777777" w:rsidR="008D1050" w:rsidRDefault="008D1050" w:rsidP="00837874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6671EED3" w14:textId="77777777" w:rsidR="008D1050" w:rsidRDefault="008D105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E06EE2" w14:paraId="04D30290" w14:textId="77777777" w:rsidTr="00B6523F">
      <w:tc>
        <w:tcPr>
          <w:tcW w:w="4505" w:type="dxa"/>
        </w:tcPr>
        <w:p w14:paraId="75EC5DA4" w14:textId="77777777" w:rsidR="00E06EE2" w:rsidRDefault="00E06EE2" w:rsidP="00E06EE2">
          <w:pPr>
            <w:pStyle w:val="Footer"/>
          </w:pPr>
          <w:r>
            <w:drawing>
              <wp:anchor distT="0" distB="0" distL="114300" distR="114300" simplePos="0" relativeHeight="251658243" behindDoc="0" locked="0" layoutInCell="1" allowOverlap="1" wp14:anchorId="2E160C0E" wp14:editId="1ED94257">
                <wp:simplePos x="0" y="0"/>
                <wp:positionH relativeFrom="column">
                  <wp:posOffset>-6350</wp:posOffset>
                </wp:positionH>
                <wp:positionV relativeFrom="paragraph">
                  <wp:posOffset>1270</wp:posOffset>
                </wp:positionV>
                <wp:extent cx="1095375" cy="36830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537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05" w:type="dxa"/>
        </w:tcPr>
        <w:p w14:paraId="07D155BE" w14:textId="77777777" w:rsidR="00E06EE2" w:rsidRDefault="00E06EE2" w:rsidP="00E06EE2">
          <w:pPr>
            <w:pStyle w:val="Footer"/>
            <w:jc w:val="right"/>
          </w:pPr>
          <w:r>
            <w:rPr>
              <w:b/>
              <w:bCs/>
              <w:sz w:val="18"/>
              <w:szCs w:val="20"/>
            </w:rPr>
            <w:t>P</w:t>
          </w:r>
          <w:r>
            <w:rPr>
              <w:b/>
              <w:bCs/>
              <w:sz w:val="18"/>
            </w:rPr>
            <w:t xml:space="preserve">age </w:t>
          </w:r>
          <w:r>
            <w:rPr>
              <w:b/>
              <w:bCs/>
              <w:sz w:val="18"/>
            </w:rPr>
            <w:fldChar w:fldCharType="begin"/>
          </w:r>
          <w:r>
            <w:rPr>
              <w:b/>
              <w:bCs/>
              <w:sz w:val="18"/>
            </w:rPr>
            <w:instrText xml:space="preserve"> PAGE   \* MERGEFORMAT </w:instrText>
          </w:r>
          <w:r>
            <w:rPr>
              <w:b/>
              <w:bCs/>
              <w:sz w:val="18"/>
            </w:rPr>
            <w:fldChar w:fldCharType="separate"/>
          </w:r>
          <w:r>
            <w:rPr>
              <w:b/>
              <w:bCs/>
              <w:sz w:val="18"/>
            </w:rPr>
            <w:t>1</w:t>
          </w:r>
          <w:r>
            <w:rPr>
              <w:b/>
              <w:bCs/>
              <w:sz w:val="18"/>
            </w:rPr>
            <w:fldChar w:fldCharType="end"/>
          </w:r>
        </w:p>
      </w:tc>
    </w:tr>
  </w:tbl>
  <w:p w14:paraId="161D1FE8" w14:textId="77777777" w:rsidR="00E06EE2" w:rsidRDefault="00E06E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42EF6A" w14:textId="77777777" w:rsidR="00327CA8" w:rsidRDefault="00327CA8" w:rsidP="009E4DBF">
      <w:pPr>
        <w:spacing w:after="0"/>
      </w:pPr>
      <w:r>
        <w:separator/>
      </w:r>
    </w:p>
  </w:footnote>
  <w:footnote w:type="continuationSeparator" w:id="0">
    <w:p w14:paraId="334BE1E0" w14:textId="77777777" w:rsidR="00327CA8" w:rsidRDefault="00327CA8" w:rsidP="009E4DBF">
      <w:pPr>
        <w:spacing w:after="0"/>
      </w:pPr>
      <w:r>
        <w:continuationSeparator/>
      </w:r>
    </w:p>
  </w:footnote>
  <w:footnote w:type="continuationNotice" w:id="1">
    <w:p w14:paraId="08AFE13A" w14:textId="77777777" w:rsidR="00327CA8" w:rsidRDefault="00327CA8">
      <w:pPr>
        <w:spacing w:after="0"/>
      </w:pPr>
    </w:p>
  </w:footnote>
  <w:footnote w:id="2">
    <w:p w14:paraId="4D64F2ED" w14:textId="24AC05CC" w:rsidR="00A40983" w:rsidRDefault="003F6646" w:rsidP="001437CE">
      <w:pPr>
        <w:pStyle w:val="FootnoteText"/>
        <w:spacing w:after="240"/>
      </w:pPr>
      <w:r>
        <w:rPr>
          <w:rStyle w:val="FootnoteReference"/>
        </w:rPr>
        <w:footnoteRef/>
      </w:r>
      <w:r>
        <w:t xml:space="preserve"> Institute for Apprenticeships and Technical Education (September 2019) Operating Instructions for Creation of Outline Content, page 9</w:t>
      </w:r>
      <w:r w:rsidR="00C944DA">
        <w:t>.</w:t>
      </w:r>
    </w:p>
  </w:footnote>
  <w:footnote w:id="3">
    <w:p w14:paraId="643DA16D" w14:textId="26BC854A" w:rsidR="004D12A8" w:rsidRDefault="004D12A8" w:rsidP="004D12A8">
      <w:pPr>
        <w:pStyle w:val="FootnoteText"/>
        <w:spacing w:before="120" w:after="240"/>
      </w:pPr>
      <w:r>
        <w:rPr>
          <w:rStyle w:val="FootnoteReference"/>
        </w:rPr>
        <w:footnoteRef/>
      </w:r>
      <w:r>
        <w:t xml:space="preserve"> </w:t>
      </w:r>
      <w:r w:rsidR="005A406A">
        <w:t>A</w:t>
      </w:r>
      <w:r>
        <w:t xml:space="preserve">dapted from the example industry placement objective templates, available at </w:t>
      </w:r>
      <w:hyperlink r:id="rId1" w:history="1">
        <w:r w:rsidRPr="00B47331">
          <w:rPr>
            <w:rStyle w:val="Hyperlink"/>
          </w:rPr>
          <w:t>https://www.gov.uk/government/publications/t-level-industry-placements-delivery-guidance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6938FC" w14:textId="25408F27" w:rsidR="0051534B" w:rsidRDefault="0051534B" w:rsidP="00910A7F">
    <w:pPr>
      <w:pStyle w:val="Header"/>
      <w:tabs>
        <w:tab w:val="clear" w:pos="4513"/>
        <w:tab w:val="clear" w:pos="9026"/>
        <w:tab w:val="left" w:pos="284"/>
      </w:tabs>
    </w:pPr>
    <w:r>
      <w:drawing>
        <wp:inline distT="0" distB="0" distL="0" distR="0" wp14:anchorId="29D94A8C" wp14:editId="100DB6ED">
          <wp:extent cx="1554480" cy="506578"/>
          <wp:effectExtent l="0" t="0" r="7620" b="8255"/>
          <wp:docPr id="9" name="Picture 9" descr="T Leve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80" cy="506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32CBE"/>
    <w:multiLevelType w:val="hybridMultilevel"/>
    <w:tmpl w:val="84984A72"/>
    <w:lvl w:ilvl="0" w:tplc="D86C5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B748E1"/>
    <w:multiLevelType w:val="multilevel"/>
    <w:tmpl w:val="44AE43A2"/>
    <w:lvl w:ilvl="0">
      <w:start w:val="1"/>
      <w:numFmt w:val="decimal"/>
      <w:lvlRestart w:val="0"/>
      <w:pStyle w:val="DfESOutNumbered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lvlText w:val="%3)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A611F83"/>
    <w:multiLevelType w:val="hybridMultilevel"/>
    <w:tmpl w:val="81C6F488"/>
    <w:lvl w:ilvl="0" w:tplc="AFCA820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63566"/>
    <w:multiLevelType w:val="hybridMultilevel"/>
    <w:tmpl w:val="F858118E"/>
    <w:lvl w:ilvl="0" w:tplc="CB76E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DA6DF8"/>
    <w:multiLevelType w:val="hybridMultilevel"/>
    <w:tmpl w:val="D32CF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F2AE0"/>
    <w:multiLevelType w:val="hybridMultilevel"/>
    <w:tmpl w:val="22B832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B6FFA"/>
    <w:multiLevelType w:val="hybridMultilevel"/>
    <w:tmpl w:val="236A0D1C"/>
    <w:lvl w:ilvl="0" w:tplc="5074D936">
      <w:start w:val="1"/>
      <w:numFmt w:val="decimal"/>
      <w:lvlText w:val="%1."/>
      <w:lvlJc w:val="left"/>
      <w:pPr>
        <w:ind w:left="95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4" w:hanging="360"/>
      </w:pPr>
    </w:lvl>
    <w:lvl w:ilvl="2" w:tplc="0809001B" w:tentative="1">
      <w:start w:val="1"/>
      <w:numFmt w:val="lowerRoman"/>
      <w:lvlText w:val="%3."/>
      <w:lvlJc w:val="right"/>
      <w:pPr>
        <w:ind w:left="1074" w:hanging="180"/>
      </w:pPr>
    </w:lvl>
    <w:lvl w:ilvl="3" w:tplc="0809000F" w:tentative="1">
      <w:start w:val="1"/>
      <w:numFmt w:val="decimal"/>
      <w:lvlText w:val="%4."/>
      <w:lvlJc w:val="left"/>
      <w:pPr>
        <w:ind w:left="1794" w:hanging="360"/>
      </w:pPr>
    </w:lvl>
    <w:lvl w:ilvl="4" w:tplc="08090019" w:tentative="1">
      <w:start w:val="1"/>
      <w:numFmt w:val="lowerLetter"/>
      <w:lvlText w:val="%5."/>
      <w:lvlJc w:val="left"/>
      <w:pPr>
        <w:ind w:left="2514" w:hanging="360"/>
      </w:pPr>
    </w:lvl>
    <w:lvl w:ilvl="5" w:tplc="0809001B" w:tentative="1">
      <w:start w:val="1"/>
      <w:numFmt w:val="lowerRoman"/>
      <w:lvlText w:val="%6."/>
      <w:lvlJc w:val="right"/>
      <w:pPr>
        <w:ind w:left="3234" w:hanging="180"/>
      </w:pPr>
    </w:lvl>
    <w:lvl w:ilvl="6" w:tplc="0809000F" w:tentative="1">
      <w:start w:val="1"/>
      <w:numFmt w:val="decimal"/>
      <w:lvlText w:val="%7."/>
      <w:lvlJc w:val="left"/>
      <w:pPr>
        <w:ind w:left="3954" w:hanging="360"/>
      </w:pPr>
    </w:lvl>
    <w:lvl w:ilvl="7" w:tplc="08090019" w:tentative="1">
      <w:start w:val="1"/>
      <w:numFmt w:val="lowerLetter"/>
      <w:lvlText w:val="%8."/>
      <w:lvlJc w:val="left"/>
      <w:pPr>
        <w:ind w:left="4674" w:hanging="360"/>
      </w:pPr>
    </w:lvl>
    <w:lvl w:ilvl="8" w:tplc="0809001B" w:tentative="1">
      <w:start w:val="1"/>
      <w:numFmt w:val="lowerRoman"/>
      <w:lvlText w:val="%9."/>
      <w:lvlJc w:val="right"/>
      <w:pPr>
        <w:ind w:left="5394" w:hanging="180"/>
      </w:pPr>
    </w:lvl>
  </w:abstractNum>
  <w:abstractNum w:abstractNumId="7" w15:restartNumberingAfterBreak="0">
    <w:nsid w:val="47B529C0"/>
    <w:multiLevelType w:val="hybridMultilevel"/>
    <w:tmpl w:val="DA7A2A04"/>
    <w:lvl w:ilvl="0" w:tplc="BBBED8EC">
      <w:start w:val="1"/>
      <w:numFmt w:val="bullet"/>
      <w:lvlRestart w:val="0"/>
      <w:pStyle w:val="Dept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8" w15:restartNumberingAfterBreak="0">
    <w:nsid w:val="49F800C0"/>
    <w:multiLevelType w:val="hybridMultilevel"/>
    <w:tmpl w:val="D870E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677AF4"/>
    <w:multiLevelType w:val="hybridMultilevel"/>
    <w:tmpl w:val="81B6CA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E083D"/>
    <w:multiLevelType w:val="hybridMultilevel"/>
    <w:tmpl w:val="93269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FC7608"/>
    <w:multiLevelType w:val="hybridMultilevel"/>
    <w:tmpl w:val="F858118E"/>
    <w:lvl w:ilvl="0" w:tplc="CB76E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3"/>
  </w:num>
  <w:num w:numId="5">
    <w:abstractNumId w:val="8"/>
  </w:num>
  <w:num w:numId="6">
    <w:abstractNumId w:val="6"/>
  </w:num>
  <w:num w:numId="7">
    <w:abstractNumId w:val="9"/>
  </w:num>
  <w:num w:numId="8">
    <w:abstractNumId w:val="0"/>
  </w:num>
  <w:num w:numId="9">
    <w:abstractNumId w:val="5"/>
  </w:num>
  <w:num w:numId="10">
    <w:abstractNumId w:val="11"/>
  </w:num>
  <w:num w:numId="11">
    <w:abstractNumId w:val="1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73F6"/>
    <w:rsid w:val="000003A1"/>
    <w:rsid w:val="00001767"/>
    <w:rsid w:val="00001CE9"/>
    <w:rsid w:val="00001DA1"/>
    <w:rsid w:val="00002621"/>
    <w:rsid w:val="00002923"/>
    <w:rsid w:val="00004D27"/>
    <w:rsid w:val="00005628"/>
    <w:rsid w:val="0001193A"/>
    <w:rsid w:val="000157E5"/>
    <w:rsid w:val="00016278"/>
    <w:rsid w:val="000211CC"/>
    <w:rsid w:val="00023EB9"/>
    <w:rsid w:val="0003027E"/>
    <w:rsid w:val="000302C7"/>
    <w:rsid w:val="0003133F"/>
    <w:rsid w:val="00033307"/>
    <w:rsid w:val="00033793"/>
    <w:rsid w:val="00033E05"/>
    <w:rsid w:val="000354F8"/>
    <w:rsid w:val="0004146E"/>
    <w:rsid w:val="000418B5"/>
    <w:rsid w:val="00042A5D"/>
    <w:rsid w:val="00042C1C"/>
    <w:rsid w:val="00043FCB"/>
    <w:rsid w:val="00044B20"/>
    <w:rsid w:val="00046A37"/>
    <w:rsid w:val="00046C7B"/>
    <w:rsid w:val="00047E52"/>
    <w:rsid w:val="00055D3E"/>
    <w:rsid w:val="0005624C"/>
    <w:rsid w:val="00056885"/>
    <w:rsid w:val="00061085"/>
    <w:rsid w:val="00064324"/>
    <w:rsid w:val="00064C06"/>
    <w:rsid w:val="00074610"/>
    <w:rsid w:val="00074650"/>
    <w:rsid w:val="000747AF"/>
    <w:rsid w:val="000747E1"/>
    <w:rsid w:val="00074E67"/>
    <w:rsid w:val="000754C6"/>
    <w:rsid w:val="00082C27"/>
    <w:rsid w:val="000838E2"/>
    <w:rsid w:val="00084EB6"/>
    <w:rsid w:val="000878CB"/>
    <w:rsid w:val="0009022D"/>
    <w:rsid w:val="000948F6"/>
    <w:rsid w:val="00095687"/>
    <w:rsid w:val="00097EDF"/>
    <w:rsid w:val="000A118A"/>
    <w:rsid w:val="000A1206"/>
    <w:rsid w:val="000A2500"/>
    <w:rsid w:val="000A3E7F"/>
    <w:rsid w:val="000A3F6E"/>
    <w:rsid w:val="000A4DF4"/>
    <w:rsid w:val="000B0C0E"/>
    <w:rsid w:val="000B10B5"/>
    <w:rsid w:val="000B17F0"/>
    <w:rsid w:val="000B23F7"/>
    <w:rsid w:val="000B2AA8"/>
    <w:rsid w:val="000B2B1B"/>
    <w:rsid w:val="000B4539"/>
    <w:rsid w:val="000B4562"/>
    <w:rsid w:val="000B4B59"/>
    <w:rsid w:val="000B7A1A"/>
    <w:rsid w:val="000C08CB"/>
    <w:rsid w:val="000C246A"/>
    <w:rsid w:val="000C2EDA"/>
    <w:rsid w:val="000C504F"/>
    <w:rsid w:val="000C6F5E"/>
    <w:rsid w:val="000C7054"/>
    <w:rsid w:val="000C77CE"/>
    <w:rsid w:val="000C7AAA"/>
    <w:rsid w:val="000D1692"/>
    <w:rsid w:val="000D468E"/>
    <w:rsid w:val="000D61DE"/>
    <w:rsid w:val="000E1C03"/>
    <w:rsid w:val="000E5013"/>
    <w:rsid w:val="000E5111"/>
    <w:rsid w:val="000E76AE"/>
    <w:rsid w:val="000E7ADD"/>
    <w:rsid w:val="000F1840"/>
    <w:rsid w:val="000F29EB"/>
    <w:rsid w:val="000F446A"/>
    <w:rsid w:val="000F6000"/>
    <w:rsid w:val="000F6A8A"/>
    <w:rsid w:val="000F70EC"/>
    <w:rsid w:val="00104AB9"/>
    <w:rsid w:val="001053D2"/>
    <w:rsid w:val="001062D6"/>
    <w:rsid w:val="0011054E"/>
    <w:rsid w:val="00111F21"/>
    <w:rsid w:val="00114EE0"/>
    <w:rsid w:val="0011755A"/>
    <w:rsid w:val="0012060B"/>
    <w:rsid w:val="00120F2C"/>
    <w:rsid w:val="00120FFA"/>
    <w:rsid w:val="00121C04"/>
    <w:rsid w:val="00122DF3"/>
    <w:rsid w:val="00124F65"/>
    <w:rsid w:val="00126D63"/>
    <w:rsid w:val="00130EB7"/>
    <w:rsid w:val="00131F8D"/>
    <w:rsid w:val="0013525A"/>
    <w:rsid w:val="00135495"/>
    <w:rsid w:val="001357AB"/>
    <w:rsid w:val="001437CE"/>
    <w:rsid w:val="001439FC"/>
    <w:rsid w:val="00144A5B"/>
    <w:rsid w:val="00147C1A"/>
    <w:rsid w:val="00150CE4"/>
    <w:rsid w:val="00152B9E"/>
    <w:rsid w:val="00153755"/>
    <w:rsid w:val="00156653"/>
    <w:rsid w:val="00156F94"/>
    <w:rsid w:val="00161FE4"/>
    <w:rsid w:val="0016253F"/>
    <w:rsid w:val="00162CBD"/>
    <w:rsid w:val="00163DF4"/>
    <w:rsid w:val="0016460F"/>
    <w:rsid w:val="001646AC"/>
    <w:rsid w:val="001647F4"/>
    <w:rsid w:val="0016647D"/>
    <w:rsid w:val="00167FF1"/>
    <w:rsid w:val="00170843"/>
    <w:rsid w:val="0017104B"/>
    <w:rsid w:val="00171C91"/>
    <w:rsid w:val="00172534"/>
    <w:rsid w:val="0017545C"/>
    <w:rsid w:val="00177876"/>
    <w:rsid w:val="0018003D"/>
    <w:rsid w:val="0018224B"/>
    <w:rsid w:val="0018258F"/>
    <w:rsid w:val="00183A0E"/>
    <w:rsid w:val="00191358"/>
    <w:rsid w:val="00194A29"/>
    <w:rsid w:val="00194FFB"/>
    <w:rsid w:val="00195656"/>
    <w:rsid w:val="001969F4"/>
    <w:rsid w:val="001A09AC"/>
    <w:rsid w:val="001A209B"/>
    <w:rsid w:val="001A3014"/>
    <w:rsid w:val="001A35E1"/>
    <w:rsid w:val="001A55C7"/>
    <w:rsid w:val="001A7A3D"/>
    <w:rsid w:val="001B2D9D"/>
    <w:rsid w:val="001B3414"/>
    <w:rsid w:val="001B43D0"/>
    <w:rsid w:val="001B44A6"/>
    <w:rsid w:val="001B4640"/>
    <w:rsid w:val="001B5AD9"/>
    <w:rsid w:val="001C28CE"/>
    <w:rsid w:val="001C352F"/>
    <w:rsid w:val="001C597E"/>
    <w:rsid w:val="001C6DCA"/>
    <w:rsid w:val="001D02AF"/>
    <w:rsid w:val="001D4286"/>
    <w:rsid w:val="001D44DD"/>
    <w:rsid w:val="001D73A2"/>
    <w:rsid w:val="001E260A"/>
    <w:rsid w:val="001E5AA8"/>
    <w:rsid w:val="001E65C5"/>
    <w:rsid w:val="001E6D5A"/>
    <w:rsid w:val="001E77EF"/>
    <w:rsid w:val="001F13D0"/>
    <w:rsid w:val="001F1A1B"/>
    <w:rsid w:val="001F205F"/>
    <w:rsid w:val="001F2B78"/>
    <w:rsid w:val="001F2DA9"/>
    <w:rsid w:val="001F5AA4"/>
    <w:rsid w:val="001F6515"/>
    <w:rsid w:val="00200543"/>
    <w:rsid w:val="00200F06"/>
    <w:rsid w:val="002021F7"/>
    <w:rsid w:val="00204DE4"/>
    <w:rsid w:val="00205A1A"/>
    <w:rsid w:val="002072CB"/>
    <w:rsid w:val="00207304"/>
    <w:rsid w:val="0021026D"/>
    <w:rsid w:val="002119D7"/>
    <w:rsid w:val="00212ED4"/>
    <w:rsid w:val="00213EB5"/>
    <w:rsid w:val="002143F0"/>
    <w:rsid w:val="00215142"/>
    <w:rsid w:val="0021695B"/>
    <w:rsid w:val="002202B0"/>
    <w:rsid w:val="00220E3C"/>
    <w:rsid w:val="0022259D"/>
    <w:rsid w:val="002233E9"/>
    <w:rsid w:val="00223C32"/>
    <w:rsid w:val="0022469F"/>
    <w:rsid w:val="00231496"/>
    <w:rsid w:val="002333CB"/>
    <w:rsid w:val="00234F0D"/>
    <w:rsid w:val="00235818"/>
    <w:rsid w:val="0023590E"/>
    <w:rsid w:val="0023607C"/>
    <w:rsid w:val="00236544"/>
    <w:rsid w:val="00236813"/>
    <w:rsid w:val="00237988"/>
    <w:rsid w:val="00237A52"/>
    <w:rsid w:val="00237A9E"/>
    <w:rsid w:val="002402C0"/>
    <w:rsid w:val="0024137B"/>
    <w:rsid w:val="0024172B"/>
    <w:rsid w:val="00242371"/>
    <w:rsid w:val="002443EA"/>
    <w:rsid w:val="0024470E"/>
    <w:rsid w:val="00245DF7"/>
    <w:rsid w:val="00245F33"/>
    <w:rsid w:val="00247F53"/>
    <w:rsid w:val="00251985"/>
    <w:rsid w:val="00254EFC"/>
    <w:rsid w:val="00256E6F"/>
    <w:rsid w:val="00257D3C"/>
    <w:rsid w:val="0026084A"/>
    <w:rsid w:val="00260EBA"/>
    <w:rsid w:val="00261EA1"/>
    <w:rsid w:val="00263207"/>
    <w:rsid w:val="002654EE"/>
    <w:rsid w:val="00265AC1"/>
    <w:rsid w:val="00270653"/>
    <w:rsid w:val="00270709"/>
    <w:rsid w:val="00272066"/>
    <w:rsid w:val="002731FA"/>
    <w:rsid w:val="002743EB"/>
    <w:rsid w:val="00274C09"/>
    <w:rsid w:val="00275554"/>
    <w:rsid w:val="002772E9"/>
    <w:rsid w:val="00280348"/>
    <w:rsid w:val="00281961"/>
    <w:rsid w:val="0028382B"/>
    <w:rsid w:val="002855B3"/>
    <w:rsid w:val="00285F77"/>
    <w:rsid w:val="00291FAE"/>
    <w:rsid w:val="00292142"/>
    <w:rsid w:val="00294FDF"/>
    <w:rsid w:val="002968FB"/>
    <w:rsid w:val="00297AA2"/>
    <w:rsid w:val="002A094C"/>
    <w:rsid w:val="002A2FEC"/>
    <w:rsid w:val="002A5144"/>
    <w:rsid w:val="002A6D91"/>
    <w:rsid w:val="002A7931"/>
    <w:rsid w:val="002B1A04"/>
    <w:rsid w:val="002B2D2E"/>
    <w:rsid w:val="002B404A"/>
    <w:rsid w:val="002B51C4"/>
    <w:rsid w:val="002B54CB"/>
    <w:rsid w:val="002B5B9B"/>
    <w:rsid w:val="002C169A"/>
    <w:rsid w:val="002C2E79"/>
    <w:rsid w:val="002C791D"/>
    <w:rsid w:val="002D1CF1"/>
    <w:rsid w:val="002D4166"/>
    <w:rsid w:val="002D71D2"/>
    <w:rsid w:val="002E2F3C"/>
    <w:rsid w:val="002F055D"/>
    <w:rsid w:val="002F20DE"/>
    <w:rsid w:val="002F2AA3"/>
    <w:rsid w:val="002F2FCC"/>
    <w:rsid w:val="002F3E4C"/>
    <w:rsid w:val="00302E19"/>
    <w:rsid w:val="00303BB0"/>
    <w:rsid w:val="003055D5"/>
    <w:rsid w:val="003066CE"/>
    <w:rsid w:val="00306708"/>
    <w:rsid w:val="00310DAC"/>
    <w:rsid w:val="0031139C"/>
    <w:rsid w:val="00315B1B"/>
    <w:rsid w:val="00316718"/>
    <w:rsid w:val="0031753B"/>
    <w:rsid w:val="00317904"/>
    <w:rsid w:val="003202C3"/>
    <w:rsid w:val="00321A1E"/>
    <w:rsid w:val="00326E2D"/>
    <w:rsid w:val="00327CA8"/>
    <w:rsid w:val="00331B51"/>
    <w:rsid w:val="0033323B"/>
    <w:rsid w:val="0033374C"/>
    <w:rsid w:val="00333A05"/>
    <w:rsid w:val="003347CE"/>
    <w:rsid w:val="003412EF"/>
    <w:rsid w:val="003434E1"/>
    <w:rsid w:val="00343DCA"/>
    <w:rsid w:val="00344CED"/>
    <w:rsid w:val="003462CE"/>
    <w:rsid w:val="00346DD5"/>
    <w:rsid w:val="00347404"/>
    <w:rsid w:val="00351AEB"/>
    <w:rsid w:val="00353C5D"/>
    <w:rsid w:val="00355C99"/>
    <w:rsid w:val="00357FE4"/>
    <w:rsid w:val="00363D04"/>
    <w:rsid w:val="00365055"/>
    <w:rsid w:val="00366139"/>
    <w:rsid w:val="0036747B"/>
    <w:rsid w:val="00370AF8"/>
    <w:rsid w:val="00370BEB"/>
    <w:rsid w:val="00370FC0"/>
    <w:rsid w:val="003735FC"/>
    <w:rsid w:val="003736B8"/>
    <w:rsid w:val="00373AB0"/>
    <w:rsid w:val="00376587"/>
    <w:rsid w:val="003779B5"/>
    <w:rsid w:val="003806EF"/>
    <w:rsid w:val="00383650"/>
    <w:rsid w:val="00387B6D"/>
    <w:rsid w:val="00392465"/>
    <w:rsid w:val="0039326D"/>
    <w:rsid w:val="0039352A"/>
    <w:rsid w:val="003941C2"/>
    <w:rsid w:val="00394219"/>
    <w:rsid w:val="00394476"/>
    <w:rsid w:val="00395BB4"/>
    <w:rsid w:val="00397163"/>
    <w:rsid w:val="003A0919"/>
    <w:rsid w:val="003A1169"/>
    <w:rsid w:val="003A1DFF"/>
    <w:rsid w:val="003A1FC5"/>
    <w:rsid w:val="003A2696"/>
    <w:rsid w:val="003A27FA"/>
    <w:rsid w:val="003A39B6"/>
    <w:rsid w:val="003A6026"/>
    <w:rsid w:val="003A6796"/>
    <w:rsid w:val="003A74A5"/>
    <w:rsid w:val="003A797E"/>
    <w:rsid w:val="003B148D"/>
    <w:rsid w:val="003B15DE"/>
    <w:rsid w:val="003B1D34"/>
    <w:rsid w:val="003B3C72"/>
    <w:rsid w:val="003B7B82"/>
    <w:rsid w:val="003C1370"/>
    <w:rsid w:val="003C34E5"/>
    <w:rsid w:val="003C53F5"/>
    <w:rsid w:val="003C5425"/>
    <w:rsid w:val="003C6153"/>
    <w:rsid w:val="003C6168"/>
    <w:rsid w:val="003D1AA8"/>
    <w:rsid w:val="003D421E"/>
    <w:rsid w:val="003D5E94"/>
    <w:rsid w:val="003D7D39"/>
    <w:rsid w:val="003E051A"/>
    <w:rsid w:val="003E0ABC"/>
    <w:rsid w:val="003E2C09"/>
    <w:rsid w:val="003E307F"/>
    <w:rsid w:val="003E3400"/>
    <w:rsid w:val="003E4D54"/>
    <w:rsid w:val="003E4F70"/>
    <w:rsid w:val="003E65BD"/>
    <w:rsid w:val="003E7F43"/>
    <w:rsid w:val="003F0466"/>
    <w:rsid w:val="003F0771"/>
    <w:rsid w:val="003F0B86"/>
    <w:rsid w:val="003F19B8"/>
    <w:rsid w:val="003F2504"/>
    <w:rsid w:val="003F28DE"/>
    <w:rsid w:val="003F6646"/>
    <w:rsid w:val="003F7D29"/>
    <w:rsid w:val="00400677"/>
    <w:rsid w:val="0040088C"/>
    <w:rsid w:val="00400F0D"/>
    <w:rsid w:val="00401056"/>
    <w:rsid w:val="00402F6A"/>
    <w:rsid w:val="00403A14"/>
    <w:rsid w:val="004043E1"/>
    <w:rsid w:val="00405C90"/>
    <w:rsid w:val="0040790F"/>
    <w:rsid w:val="0041129F"/>
    <w:rsid w:val="00411462"/>
    <w:rsid w:val="00414500"/>
    <w:rsid w:val="0041627F"/>
    <w:rsid w:val="0041696C"/>
    <w:rsid w:val="004174E9"/>
    <w:rsid w:val="004227E5"/>
    <w:rsid w:val="0042400E"/>
    <w:rsid w:val="004251A8"/>
    <w:rsid w:val="00426053"/>
    <w:rsid w:val="004274B9"/>
    <w:rsid w:val="00427C50"/>
    <w:rsid w:val="0043312F"/>
    <w:rsid w:val="00435B06"/>
    <w:rsid w:val="00435D18"/>
    <w:rsid w:val="00440504"/>
    <w:rsid w:val="0044066C"/>
    <w:rsid w:val="0044074E"/>
    <w:rsid w:val="00441561"/>
    <w:rsid w:val="00441D27"/>
    <w:rsid w:val="00442B4D"/>
    <w:rsid w:val="004448C8"/>
    <w:rsid w:val="00444B07"/>
    <w:rsid w:val="00446006"/>
    <w:rsid w:val="0044627D"/>
    <w:rsid w:val="00447C57"/>
    <w:rsid w:val="00447EA2"/>
    <w:rsid w:val="0045092C"/>
    <w:rsid w:val="004512EC"/>
    <w:rsid w:val="00452A95"/>
    <w:rsid w:val="004542EF"/>
    <w:rsid w:val="00455660"/>
    <w:rsid w:val="004620C8"/>
    <w:rsid w:val="00462A9C"/>
    <w:rsid w:val="0046628C"/>
    <w:rsid w:val="00466E8A"/>
    <w:rsid w:val="00466F13"/>
    <w:rsid w:val="004677FB"/>
    <w:rsid w:val="0047303E"/>
    <w:rsid w:val="00475113"/>
    <w:rsid w:val="00475763"/>
    <w:rsid w:val="00482D7B"/>
    <w:rsid w:val="0048418C"/>
    <w:rsid w:val="00485443"/>
    <w:rsid w:val="00485C5B"/>
    <w:rsid w:val="00486A73"/>
    <w:rsid w:val="00486DD5"/>
    <w:rsid w:val="00490C15"/>
    <w:rsid w:val="0049158B"/>
    <w:rsid w:val="00492111"/>
    <w:rsid w:val="00495744"/>
    <w:rsid w:val="004959D6"/>
    <w:rsid w:val="00496496"/>
    <w:rsid w:val="004A1CA6"/>
    <w:rsid w:val="004A479C"/>
    <w:rsid w:val="004A5466"/>
    <w:rsid w:val="004A6EDF"/>
    <w:rsid w:val="004A74B5"/>
    <w:rsid w:val="004B005B"/>
    <w:rsid w:val="004B149C"/>
    <w:rsid w:val="004B25C4"/>
    <w:rsid w:val="004B2B8C"/>
    <w:rsid w:val="004B5C59"/>
    <w:rsid w:val="004B7F6D"/>
    <w:rsid w:val="004C41CD"/>
    <w:rsid w:val="004C7AA1"/>
    <w:rsid w:val="004D00CD"/>
    <w:rsid w:val="004D0B39"/>
    <w:rsid w:val="004D12A8"/>
    <w:rsid w:val="004D3C92"/>
    <w:rsid w:val="004D630A"/>
    <w:rsid w:val="004D6719"/>
    <w:rsid w:val="004D6D93"/>
    <w:rsid w:val="004D7EC7"/>
    <w:rsid w:val="004D7FCD"/>
    <w:rsid w:val="004E1654"/>
    <w:rsid w:val="004E16A7"/>
    <w:rsid w:val="004E2E7D"/>
    <w:rsid w:val="004E4810"/>
    <w:rsid w:val="004E5871"/>
    <w:rsid w:val="004E5DEF"/>
    <w:rsid w:val="004E5EF4"/>
    <w:rsid w:val="004E62D4"/>
    <w:rsid w:val="004F0B5C"/>
    <w:rsid w:val="004F0C80"/>
    <w:rsid w:val="004F0EE9"/>
    <w:rsid w:val="004F3531"/>
    <w:rsid w:val="004F7E24"/>
    <w:rsid w:val="0050356B"/>
    <w:rsid w:val="005077D1"/>
    <w:rsid w:val="00507839"/>
    <w:rsid w:val="00510289"/>
    <w:rsid w:val="00511B3B"/>
    <w:rsid w:val="00514494"/>
    <w:rsid w:val="0051534B"/>
    <w:rsid w:val="00515602"/>
    <w:rsid w:val="005164CB"/>
    <w:rsid w:val="00520C19"/>
    <w:rsid w:val="00520FEF"/>
    <w:rsid w:val="00522506"/>
    <w:rsid w:val="00525C0D"/>
    <w:rsid w:val="0052795B"/>
    <w:rsid w:val="00530117"/>
    <w:rsid w:val="00530AEF"/>
    <w:rsid w:val="00530CDB"/>
    <w:rsid w:val="00532CDB"/>
    <w:rsid w:val="00533F10"/>
    <w:rsid w:val="00534291"/>
    <w:rsid w:val="00537D7C"/>
    <w:rsid w:val="00540D20"/>
    <w:rsid w:val="00541BA4"/>
    <w:rsid w:val="00544609"/>
    <w:rsid w:val="00544A7E"/>
    <w:rsid w:val="0054616E"/>
    <w:rsid w:val="0054625F"/>
    <w:rsid w:val="0054766E"/>
    <w:rsid w:val="0055654F"/>
    <w:rsid w:val="00556776"/>
    <w:rsid w:val="00556794"/>
    <w:rsid w:val="005608F8"/>
    <w:rsid w:val="005619D6"/>
    <w:rsid w:val="00562229"/>
    <w:rsid w:val="00564C83"/>
    <w:rsid w:val="00570343"/>
    <w:rsid w:val="00572773"/>
    <w:rsid w:val="0057372D"/>
    <w:rsid w:val="005746C8"/>
    <w:rsid w:val="00575BDD"/>
    <w:rsid w:val="00576804"/>
    <w:rsid w:val="005805C6"/>
    <w:rsid w:val="00581FC9"/>
    <w:rsid w:val="00582FAC"/>
    <w:rsid w:val="00584035"/>
    <w:rsid w:val="005847A9"/>
    <w:rsid w:val="0058561B"/>
    <w:rsid w:val="00585D0A"/>
    <w:rsid w:val="00586E96"/>
    <w:rsid w:val="00587143"/>
    <w:rsid w:val="00590201"/>
    <w:rsid w:val="005910A5"/>
    <w:rsid w:val="00591158"/>
    <w:rsid w:val="00596068"/>
    <w:rsid w:val="0059648A"/>
    <w:rsid w:val="00597396"/>
    <w:rsid w:val="005A1D4F"/>
    <w:rsid w:val="005A406A"/>
    <w:rsid w:val="005A4B32"/>
    <w:rsid w:val="005A4B49"/>
    <w:rsid w:val="005B00D0"/>
    <w:rsid w:val="005B048C"/>
    <w:rsid w:val="005B5074"/>
    <w:rsid w:val="005B7082"/>
    <w:rsid w:val="005C0E95"/>
    <w:rsid w:val="005C30BD"/>
    <w:rsid w:val="005C67A1"/>
    <w:rsid w:val="005C6A10"/>
    <w:rsid w:val="005D0774"/>
    <w:rsid w:val="005D1E4D"/>
    <w:rsid w:val="005D27D0"/>
    <w:rsid w:val="005D3884"/>
    <w:rsid w:val="005D48C0"/>
    <w:rsid w:val="005D5C47"/>
    <w:rsid w:val="005E078F"/>
    <w:rsid w:val="005E1106"/>
    <w:rsid w:val="005E1F75"/>
    <w:rsid w:val="005E2ED6"/>
    <w:rsid w:val="005E3129"/>
    <w:rsid w:val="005E5041"/>
    <w:rsid w:val="005F050E"/>
    <w:rsid w:val="005F1AF9"/>
    <w:rsid w:val="005F3D79"/>
    <w:rsid w:val="005F3DEE"/>
    <w:rsid w:val="005F6416"/>
    <w:rsid w:val="005F6FE7"/>
    <w:rsid w:val="005F73EF"/>
    <w:rsid w:val="005F773E"/>
    <w:rsid w:val="00600318"/>
    <w:rsid w:val="00602985"/>
    <w:rsid w:val="00602B88"/>
    <w:rsid w:val="00603428"/>
    <w:rsid w:val="0060600D"/>
    <w:rsid w:val="00610452"/>
    <w:rsid w:val="00610C38"/>
    <w:rsid w:val="0061236B"/>
    <w:rsid w:val="00613E0D"/>
    <w:rsid w:val="00614A0D"/>
    <w:rsid w:val="0061709C"/>
    <w:rsid w:val="006175B7"/>
    <w:rsid w:val="00617E55"/>
    <w:rsid w:val="006212F2"/>
    <w:rsid w:val="00622917"/>
    <w:rsid w:val="00622A31"/>
    <w:rsid w:val="00623265"/>
    <w:rsid w:val="0062352D"/>
    <w:rsid w:val="00626C38"/>
    <w:rsid w:val="00626E10"/>
    <w:rsid w:val="006275AF"/>
    <w:rsid w:val="00630373"/>
    <w:rsid w:val="00630A1E"/>
    <w:rsid w:val="00636098"/>
    <w:rsid w:val="0063650A"/>
    <w:rsid w:val="0063692F"/>
    <w:rsid w:val="006376C4"/>
    <w:rsid w:val="00640EBF"/>
    <w:rsid w:val="00641266"/>
    <w:rsid w:val="0064139B"/>
    <w:rsid w:val="00643C6A"/>
    <w:rsid w:val="00647C5B"/>
    <w:rsid w:val="00653DDE"/>
    <w:rsid w:val="00653FE0"/>
    <w:rsid w:val="00654F3B"/>
    <w:rsid w:val="00662395"/>
    <w:rsid w:val="00663F73"/>
    <w:rsid w:val="006642BE"/>
    <w:rsid w:val="006655D2"/>
    <w:rsid w:val="00665B7B"/>
    <w:rsid w:val="006665C1"/>
    <w:rsid w:val="00667294"/>
    <w:rsid w:val="00667671"/>
    <w:rsid w:val="00674410"/>
    <w:rsid w:val="0067656F"/>
    <w:rsid w:val="00676B6D"/>
    <w:rsid w:val="006775CA"/>
    <w:rsid w:val="00680D5B"/>
    <w:rsid w:val="006832FE"/>
    <w:rsid w:val="00683F3F"/>
    <w:rsid w:val="00684E90"/>
    <w:rsid w:val="00687A1D"/>
    <w:rsid w:val="00687D08"/>
    <w:rsid w:val="0069003E"/>
    <w:rsid w:val="00690A0A"/>
    <w:rsid w:val="00691D67"/>
    <w:rsid w:val="00695856"/>
    <w:rsid w:val="0069607A"/>
    <w:rsid w:val="00697F70"/>
    <w:rsid w:val="00697F80"/>
    <w:rsid w:val="006A0396"/>
    <w:rsid w:val="006A2B1A"/>
    <w:rsid w:val="006A47AC"/>
    <w:rsid w:val="006A4B36"/>
    <w:rsid w:val="006A51B2"/>
    <w:rsid w:val="006A560D"/>
    <w:rsid w:val="006A5BB1"/>
    <w:rsid w:val="006A77AF"/>
    <w:rsid w:val="006A7CC6"/>
    <w:rsid w:val="006B0CE3"/>
    <w:rsid w:val="006B2606"/>
    <w:rsid w:val="006B7013"/>
    <w:rsid w:val="006B73AE"/>
    <w:rsid w:val="006C1CC2"/>
    <w:rsid w:val="006C26FD"/>
    <w:rsid w:val="006C4606"/>
    <w:rsid w:val="006C5DA8"/>
    <w:rsid w:val="006C7E9B"/>
    <w:rsid w:val="006D0899"/>
    <w:rsid w:val="006D0AF9"/>
    <w:rsid w:val="006D1656"/>
    <w:rsid w:val="006D2D63"/>
    <w:rsid w:val="006D48B8"/>
    <w:rsid w:val="006D6147"/>
    <w:rsid w:val="006E2B52"/>
    <w:rsid w:val="006E4B42"/>
    <w:rsid w:val="006E4E49"/>
    <w:rsid w:val="006E63BE"/>
    <w:rsid w:val="006E6974"/>
    <w:rsid w:val="006E726E"/>
    <w:rsid w:val="006F160B"/>
    <w:rsid w:val="006F31EB"/>
    <w:rsid w:val="006F32EE"/>
    <w:rsid w:val="006F373C"/>
    <w:rsid w:val="00701E1B"/>
    <w:rsid w:val="0070352D"/>
    <w:rsid w:val="00703EF1"/>
    <w:rsid w:val="007040CE"/>
    <w:rsid w:val="007061FB"/>
    <w:rsid w:val="00707849"/>
    <w:rsid w:val="007121A2"/>
    <w:rsid w:val="00712739"/>
    <w:rsid w:val="007128EF"/>
    <w:rsid w:val="00713616"/>
    <w:rsid w:val="00715EDD"/>
    <w:rsid w:val="0071621B"/>
    <w:rsid w:val="007178A2"/>
    <w:rsid w:val="00717A52"/>
    <w:rsid w:val="00717BB7"/>
    <w:rsid w:val="00717FB9"/>
    <w:rsid w:val="007203C5"/>
    <w:rsid w:val="00721198"/>
    <w:rsid w:val="00722773"/>
    <w:rsid w:val="007268A4"/>
    <w:rsid w:val="007274FC"/>
    <w:rsid w:val="007277C9"/>
    <w:rsid w:val="00727B81"/>
    <w:rsid w:val="0073034C"/>
    <w:rsid w:val="00731FAD"/>
    <w:rsid w:val="00733310"/>
    <w:rsid w:val="00733751"/>
    <w:rsid w:val="007338DF"/>
    <w:rsid w:val="00733A2B"/>
    <w:rsid w:val="007354EA"/>
    <w:rsid w:val="00744141"/>
    <w:rsid w:val="0074616F"/>
    <w:rsid w:val="007502E6"/>
    <w:rsid w:val="007512C1"/>
    <w:rsid w:val="00751838"/>
    <w:rsid w:val="00753627"/>
    <w:rsid w:val="00753994"/>
    <w:rsid w:val="00757321"/>
    <w:rsid w:val="007573F6"/>
    <w:rsid w:val="0076141C"/>
    <w:rsid w:val="0076353A"/>
    <w:rsid w:val="00763F47"/>
    <w:rsid w:val="00765355"/>
    <w:rsid w:val="00765F2F"/>
    <w:rsid w:val="00770F0D"/>
    <w:rsid w:val="007746C8"/>
    <w:rsid w:val="007749C0"/>
    <w:rsid w:val="00774A06"/>
    <w:rsid w:val="00775E67"/>
    <w:rsid w:val="00776DB2"/>
    <w:rsid w:val="00777B88"/>
    <w:rsid w:val="00777EDE"/>
    <w:rsid w:val="00777F4F"/>
    <w:rsid w:val="00780107"/>
    <w:rsid w:val="0078029A"/>
    <w:rsid w:val="00780406"/>
    <w:rsid w:val="007836A2"/>
    <w:rsid w:val="007838DB"/>
    <w:rsid w:val="00787652"/>
    <w:rsid w:val="00787CBB"/>
    <w:rsid w:val="00790E68"/>
    <w:rsid w:val="00791323"/>
    <w:rsid w:val="007937E4"/>
    <w:rsid w:val="00793E1F"/>
    <w:rsid w:val="007964B4"/>
    <w:rsid w:val="007973F9"/>
    <w:rsid w:val="007A39B8"/>
    <w:rsid w:val="007A5142"/>
    <w:rsid w:val="007A69C7"/>
    <w:rsid w:val="007A6C86"/>
    <w:rsid w:val="007B2085"/>
    <w:rsid w:val="007B2BAE"/>
    <w:rsid w:val="007B2BBF"/>
    <w:rsid w:val="007B3BD5"/>
    <w:rsid w:val="007B4DFA"/>
    <w:rsid w:val="007B4FFA"/>
    <w:rsid w:val="007B61E0"/>
    <w:rsid w:val="007B7F1A"/>
    <w:rsid w:val="007C0418"/>
    <w:rsid w:val="007C043B"/>
    <w:rsid w:val="007C273E"/>
    <w:rsid w:val="007C466A"/>
    <w:rsid w:val="007C634C"/>
    <w:rsid w:val="007D04BF"/>
    <w:rsid w:val="007D11BD"/>
    <w:rsid w:val="007D309D"/>
    <w:rsid w:val="007D5E8D"/>
    <w:rsid w:val="007D64C0"/>
    <w:rsid w:val="007E03B4"/>
    <w:rsid w:val="007E1184"/>
    <w:rsid w:val="007E2876"/>
    <w:rsid w:val="007E370F"/>
    <w:rsid w:val="007E3B8B"/>
    <w:rsid w:val="007E609E"/>
    <w:rsid w:val="007E631B"/>
    <w:rsid w:val="007E74E1"/>
    <w:rsid w:val="007E7F88"/>
    <w:rsid w:val="007F1AE7"/>
    <w:rsid w:val="007F334C"/>
    <w:rsid w:val="007F3A1F"/>
    <w:rsid w:val="007F4050"/>
    <w:rsid w:val="00800391"/>
    <w:rsid w:val="00801BEC"/>
    <w:rsid w:val="008052A7"/>
    <w:rsid w:val="008069E9"/>
    <w:rsid w:val="008077A4"/>
    <w:rsid w:val="0080783D"/>
    <w:rsid w:val="008079F6"/>
    <w:rsid w:val="008108B4"/>
    <w:rsid w:val="008113BD"/>
    <w:rsid w:val="00812C5B"/>
    <w:rsid w:val="00813D9D"/>
    <w:rsid w:val="0081418E"/>
    <w:rsid w:val="00814D5D"/>
    <w:rsid w:val="00816D0D"/>
    <w:rsid w:val="008255D4"/>
    <w:rsid w:val="00825A63"/>
    <w:rsid w:val="00826592"/>
    <w:rsid w:val="0082686B"/>
    <w:rsid w:val="0083019F"/>
    <w:rsid w:val="008367C3"/>
    <w:rsid w:val="008369F0"/>
    <w:rsid w:val="00836A8A"/>
    <w:rsid w:val="008375F9"/>
    <w:rsid w:val="00837874"/>
    <w:rsid w:val="008407D6"/>
    <w:rsid w:val="0084150C"/>
    <w:rsid w:val="0084446C"/>
    <w:rsid w:val="008445CD"/>
    <w:rsid w:val="008453E0"/>
    <w:rsid w:val="008458BB"/>
    <w:rsid w:val="00847A94"/>
    <w:rsid w:val="00850219"/>
    <w:rsid w:val="00850869"/>
    <w:rsid w:val="00854E18"/>
    <w:rsid w:val="00857B70"/>
    <w:rsid w:val="0086050E"/>
    <w:rsid w:val="00862BA2"/>
    <w:rsid w:val="00862BAE"/>
    <w:rsid w:val="00863B3F"/>
    <w:rsid w:val="00863CC0"/>
    <w:rsid w:val="00865DC0"/>
    <w:rsid w:val="00871136"/>
    <w:rsid w:val="00871331"/>
    <w:rsid w:val="008750E5"/>
    <w:rsid w:val="00875C5B"/>
    <w:rsid w:val="00884A68"/>
    <w:rsid w:val="008856EF"/>
    <w:rsid w:val="0088757D"/>
    <w:rsid w:val="00891056"/>
    <w:rsid w:val="00891C29"/>
    <w:rsid w:val="00896389"/>
    <w:rsid w:val="0089642C"/>
    <w:rsid w:val="008965BA"/>
    <w:rsid w:val="008A0B49"/>
    <w:rsid w:val="008A3C17"/>
    <w:rsid w:val="008A465C"/>
    <w:rsid w:val="008A5BE9"/>
    <w:rsid w:val="008B0FAF"/>
    <w:rsid w:val="008B1254"/>
    <w:rsid w:val="008B535C"/>
    <w:rsid w:val="008B5629"/>
    <w:rsid w:val="008B5A2A"/>
    <w:rsid w:val="008B6E8F"/>
    <w:rsid w:val="008B7375"/>
    <w:rsid w:val="008C0209"/>
    <w:rsid w:val="008C1760"/>
    <w:rsid w:val="008C3B84"/>
    <w:rsid w:val="008C48B3"/>
    <w:rsid w:val="008C543C"/>
    <w:rsid w:val="008C54BC"/>
    <w:rsid w:val="008C7D2E"/>
    <w:rsid w:val="008D0586"/>
    <w:rsid w:val="008D0D3D"/>
    <w:rsid w:val="008D1050"/>
    <w:rsid w:val="008D31B4"/>
    <w:rsid w:val="008D36CA"/>
    <w:rsid w:val="008D5171"/>
    <w:rsid w:val="008D52A4"/>
    <w:rsid w:val="008D6683"/>
    <w:rsid w:val="008E0992"/>
    <w:rsid w:val="008E3091"/>
    <w:rsid w:val="008E4011"/>
    <w:rsid w:val="008E42C0"/>
    <w:rsid w:val="008E4F18"/>
    <w:rsid w:val="008E5FE1"/>
    <w:rsid w:val="008E6A08"/>
    <w:rsid w:val="00901BC8"/>
    <w:rsid w:val="00910294"/>
    <w:rsid w:val="00910A7F"/>
    <w:rsid w:val="009121B7"/>
    <w:rsid w:val="00912C41"/>
    <w:rsid w:val="00913BC3"/>
    <w:rsid w:val="0092040D"/>
    <w:rsid w:val="00923AA2"/>
    <w:rsid w:val="00930D7F"/>
    <w:rsid w:val="00931C46"/>
    <w:rsid w:val="00931E0C"/>
    <w:rsid w:val="00932DF7"/>
    <w:rsid w:val="00936F07"/>
    <w:rsid w:val="00936F21"/>
    <w:rsid w:val="00937A5D"/>
    <w:rsid w:val="00937F08"/>
    <w:rsid w:val="00944123"/>
    <w:rsid w:val="00946A88"/>
    <w:rsid w:val="009510EB"/>
    <w:rsid w:val="00951A03"/>
    <w:rsid w:val="00953805"/>
    <w:rsid w:val="00956E98"/>
    <w:rsid w:val="009607E2"/>
    <w:rsid w:val="00960EB1"/>
    <w:rsid w:val="00962F96"/>
    <w:rsid w:val="00964539"/>
    <w:rsid w:val="009653FC"/>
    <w:rsid w:val="009675FE"/>
    <w:rsid w:val="00967990"/>
    <w:rsid w:val="00970235"/>
    <w:rsid w:val="00970820"/>
    <w:rsid w:val="00972603"/>
    <w:rsid w:val="009750E5"/>
    <w:rsid w:val="0097544E"/>
    <w:rsid w:val="00976E13"/>
    <w:rsid w:val="0097708F"/>
    <w:rsid w:val="009779B9"/>
    <w:rsid w:val="00986097"/>
    <w:rsid w:val="00987310"/>
    <w:rsid w:val="00991D1D"/>
    <w:rsid w:val="009937FD"/>
    <w:rsid w:val="00994E62"/>
    <w:rsid w:val="009959A7"/>
    <w:rsid w:val="009A1841"/>
    <w:rsid w:val="009A6272"/>
    <w:rsid w:val="009B03F4"/>
    <w:rsid w:val="009B4B7A"/>
    <w:rsid w:val="009B6204"/>
    <w:rsid w:val="009C07FE"/>
    <w:rsid w:val="009C0EC9"/>
    <w:rsid w:val="009C17BC"/>
    <w:rsid w:val="009C196B"/>
    <w:rsid w:val="009C2490"/>
    <w:rsid w:val="009C24F7"/>
    <w:rsid w:val="009C3EF0"/>
    <w:rsid w:val="009C4627"/>
    <w:rsid w:val="009C6967"/>
    <w:rsid w:val="009C715F"/>
    <w:rsid w:val="009D1082"/>
    <w:rsid w:val="009D47CC"/>
    <w:rsid w:val="009D52F8"/>
    <w:rsid w:val="009D61C9"/>
    <w:rsid w:val="009E15FF"/>
    <w:rsid w:val="009E3EA1"/>
    <w:rsid w:val="009E418C"/>
    <w:rsid w:val="009E4DBF"/>
    <w:rsid w:val="009E6761"/>
    <w:rsid w:val="009F0A6E"/>
    <w:rsid w:val="009F0BBA"/>
    <w:rsid w:val="009F1B1C"/>
    <w:rsid w:val="009F20FD"/>
    <w:rsid w:val="009F37E6"/>
    <w:rsid w:val="009F66A9"/>
    <w:rsid w:val="00A0203C"/>
    <w:rsid w:val="00A03F61"/>
    <w:rsid w:val="00A04C11"/>
    <w:rsid w:val="00A06117"/>
    <w:rsid w:val="00A06592"/>
    <w:rsid w:val="00A069BB"/>
    <w:rsid w:val="00A10447"/>
    <w:rsid w:val="00A11E6F"/>
    <w:rsid w:val="00A12E4B"/>
    <w:rsid w:val="00A130E2"/>
    <w:rsid w:val="00A1561F"/>
    <w:rsid w:val="00A21DD2"/>
    <w:rsid w:val="00A2648D"/>
    <w:rsid w:val="00A268E0"/>
    <w:rsid w:val="00A270D3"/>
    <w:rsid w:val="00A27556"/>
    <w:rsid w:val="00A2782F"/>
    <w:rsid w:val="00A318E3"/>
    <w:rsid w:val="00A33930"/>
    <w:rsid w:val="00A37D57"/>
    <w:rsid w:val="00A403D1"/>
    <w:rsid w:val="00A40983"/>
    <w:rsid w:val="00A41A19"/>
    <w:rsid w:val="00A41CE4"/>
    <w:rsid w:val="00A4292A"/>
    <w:rsid w:val="00A46C2F"/>
    <w:rsid w:val="00A53628"/>
    <w:rsid w:val="00A56DC9"/>
    <w:rsid w:val="00A56E66"/>
    <w:rsid w:val="00A61C11"/>
    <w:rsid w:val="00A625D5"/>
    <w:rsid w:val="00A643B4"/>
    <w:rsid w:val="00A702DF"/>
    <w:rsid w:val="00A70452"/>
    <w:rsid w:val="00A70BC2"/>
    <w:rsid w:val="00A765BE"/>
    <w:rsid w:val="00A76D4E"/>
    <w:rsid w:val="00A800C5"/>
    <w:rsid w:val="00A8032D"/>
    <w:rsid w:val="00A813A1"/>
    <w:rsid w:val="00A8162C"/>
    <w:rsid w:val="00A832C8"/>
    <w:rsid w:val="00A8488D"/>
    <w:rsid w:val="00A84942"/>
    <w:rsid w:val="00A8632C"/>
    <w:rsid w:val="00A907E8"/>
    <w:rsid w:val="00A915FF"/>
    <w:rsid w:val="00A92417"/>
    <w:rsid w:val="00A9566D"/>
    <w:rsid w:val="00A95B6A"/>
    <w:rsid w:val="00A95D0B"/>
    <w:rsid w:val="00A97E21"/>
    <w:rsid w:val="00AA0D35"/>
    <w:rsid w:val="00AA1943"/>
    <w:rsid w:val="00AA3733"/>
    <w:rsid w:val="00AA7670"/>
    <w:rsid w:val="00AB14E7"/>
    <w:rsid w:val="00AB5219"/>
    <w:rsid w:val="00AB5524"/>
    <w:rsid w:val="00AB6BAC"/>
    <w:rsid w:val="00AC0D4E"/>
    <w:rsid w:val="00AC48A6"/>
    <w:rsid w:val="00AD1FB4"/>
    <w:rsid w:val="00AD2704"/>
    <w:rsid w:val="00AD4BFE"/>
    <w:rsid w:val="00AD6D76"/>
    <w:rsid w:val="00AD6EF2"/>
    <w:rsid w:val="00AD754E"/>
    <w:rsid w:val="00AE0A64"/>
    <w:rsid w:val="00AE1FCB"/>
    <w:rsid w:val="00AE21D8"/>
    <w:rsid w:val="00AE531A"/>
    <w:rsid w:val="00AE799B"/>
    <w:rsid w:val="00AF3487"/>
    <w:rsid w:val="00AF4059"/>
    <w:rsid w:val="00AF40CA"/>
    <w:rsid w:val="00AF5468"/>
    <w:rsid w:val="00AF6CAC"/>
    <w:rsid w:val="00B02F7C"/>
    <w:rsid w:val="00B0667E"/>
    <w:rsid w:val="00B07303"/>
    <w:rsid w:val="00B1003C"/>
    <w:rsid w:val="00B12143"/>
    <w:rsid w:val="00B138C8"/>
    <w:rsid w:val="00B13ED7"/>
    <w:rsid w:val="00B14A19"/>
    <w:rsid w:val="00B14A80"/>
    <w:rsid w:val="00B210AE"/>
    <w:rsid w:val="00B213D0"/>
    <w:rsid w:val="00B21AF3"/>
    <w:rsid w:val="00B22707"/>
    <w:rsid w:val="00B2284F"/>
    <w:rsid w:val="00B22CB3"/>
    <w:rsid w:val="00B232E1"/>
    <w:rsid w:val="00B24939"/>
    <w:rsid w:val="00B25AC3"/>
    <w:rsid w:val="00B26685"/>
    <w:rsid w:val="00B27EEB"/>
    <w:rsid w:val="00B31137"/>
    <w:rsid w:val="00B33DC2"/>
    <w:rsid w:val="00B351FE"/>
    <w:rsid w:val="00B454E8"/>
    <w:rsid w:val="00B46DEE"/>
    <w:rsid w:val="00B50295"/>
    <w:rsid w:val="00B54A7F"/>
    <w:rsid w:val="00B57400"/>
    <w:rsid w:val="00B62227"/>
    <w:rsid w:val="00B639BE"/>
    <w:rsid w:val="00B64652"/>
    <w:rsid w:val="00B646D9"/>
    <w:rsid w:val="00B6523F"/>
    <w:rsid w:val="00B65276"/>
    <w:rsid w:val="00B67B61"/>
    <w:rsid w:val="00B70F98"/>
    <w:rsid w:val="00B7146E"/>
    <w:rsid w:val="00B72A06"/>
    <w:rsid w:val="00B743EE"/>
    <w:rsid w:val="00B747B5"/>
    <w:rsid w:val="00B77A31"/>
    <w:rsid w:val="00B82E34"/>
    <w:rsid w:val="00B84913"/>
    <w:rsid w:val="00B87179"/>
    <w:rsid w:val="00B90FD8"/>
    <w:rsid w:val="00B91552"/>
    <w:rsid w:val="00B93B13"/>
    <w:rsid w:val="00B94C13"/>
    <w:rsid w:val="00BA322C"/>
    <w:rsid w:val="00BB097D"/>
    <w:rsid w:val="00BB0F91"/>
    <w:rsid w:val="00BB18EF"/>
    <w:rsid w:val="00BB2163"/>
    <w:rsid w:val="00BB30E9"/>
    <w:rsid w:val="00BB55C7"/>
    <w:rsid w:val="00BB659A"/>
    <w:rsid w:val="00BB725C"/>
    <w:rsid w:val="00BC0BD1"/>
    <w:rsid w:val="00BC562E"/>
    <w:rsid w:val="00BC6771"/>
    <w:rsid w:val="00BC7E61"/>
    <w:rsid w:val="00BD0B22"/>
    <w:rsid w:val="00BD25EA"/>
    <w:rsid w:val="00BD367D"/>
    <w:rsid w:val="00BD4286"/>
    <w:rsid w:val="00BD4F75"/>
    <w:rsid w:val="00BD579D"/>
    <w:rsid w:val="00BD7F17"/>
    <w:rsid w:val="00BE250D"/>
    <w:rsid w:val="00BE54AB"/>
    <w:rsid w:val="00BE5C0E"/>
    <w:rsid w:val="00BF2277"/>
    <w:rsid w:val="00BF24BB"/>
    <w:rsid w:val="00BF3954"/>
    <w:rsid w:val="00BF6EC5"/>
    <w:rsid w:val="00C00E69"/>
    <w:rsid w:val="00C07AAD"/>
    <w:rsid w:val="00C131FE"/>
    <w:rsid w:val="00C20E8F"/>
    <w:rsid w:val="00C222DB"/>
    <w:rsid w:val="00C2247F"/>
    <w:rsid w:val="00C22642"/>
    <w:rsid w:val="00C22E89"/>
    <w:rsid w:val="00C231EB"/>
    <w:rsid w:val="00C253F9"/>
    <w:rsid w:val="00C25E26"/>
    <w:rsid w:val="00C27268"/>
    <w:rsid w:val="00C30A36"/>
    <w:rsid w:val="00C334B2"/>
    <w:rsid w:val="00C33B03"/>
    <w:rsid w:val="00C34195"/>
    <w:rsid w:val="00C34741"/>
    <w:rsid w:val="00C36E8B"/>
    <w:rsid w:val="00C3722B"/>
    <w:rsid w:val="00C374D7"/>
    <w:rsid w:val="00C41B4E"/>
    <w:rsid w:val="00C44A73"/>
    <w:rsid w:val="00C44B62"/>
    <w:rsid w:val="00C456E0"/>
    <w:rsid w:val="00C45A91"/>
    <w:rsid w:val="00C45F26"/>
    <w:rsid w:val="00C4708C"/>
    <w:rsid w:val="00C5272A"/>
    <w:rsid w:val="00C52C16"/>
    <w:rsid w:val="00C53CE1"/>
    <w:rsid w:val="00C54238"/>
    <w:rsid w:val="00C559F6"/>
    <w:rsid w:val="00C6189F"/>
    <w:rsid w:val="00C629ED"/>
    <w:rsid w:val="00C63C4C"/>
    <w:rsid w:val="00C63CA4"/>
    <w:rsid w:val="00C6569C"/>
    <w:rsid w:val="00C65A49"/>
    <w:rsid w:val="00C663EB"/>
    <w:rsid w:val="00C679B9"/>
    <w:rsid w:val="00C7342E"/>
    <w:rsid w:val="00C736AA"/>
    <w:rsid w:val="00C74434"/>
    <w:rsid w:val="00C74F97"/>
    <w:rsid w:val="00C800AB"/>
    <w:rsid w:val="00C90829"/>
    <w:rsid w:val="00C91DFF"/>
    <w:rsid w:val="00C91E99"/>
    <w:rsid w:val="00C937CB"/>
    <w:rsid w:val="00C944DA"/>
    <w:rsid w:val="00C94D4C"/>
    <w:rsid w:val="00C96B6A"/>
    <w:rsid w:val="00C97EEC"/>
    <w:rsid w:val="00CA0917"/>
    <w:rsid w:val="00CA20C2"/>
    <w:rsid w:val="00CA24DA"/>
    <w:rsid w:val="00CB4828"/>
    <w:rsid w:val="00CB5045"/>
    <w:rsid w:val="00CB7CE8"/>
    <w:rsid w:val="00CC1A8A"/>
    <w:rsid w:val="00CC20C8"/>
    <w:rsid w:val="00CC4230"/>
    <w:rsid w:val="00CC69DC"/>
    <w:rsid w:val="00CD44EB"/>
    <w:rsid w:val="00CD665A"/>
    <w:rsid w:val="00CE110C"/>
    <w:rsid w:val="00CE1866"/>
    <w:rsid w:val="00CE1A9C"/>
    <w:rsid w:val="00CE48F9"/>
    <w:rsid w:val="00CE4E3E"/>
    <w:rsid w:val="00CF0459"/>
    <w:rsid w:val="00CF15AF"/>
    <w:rsid w:val="00CF1970"/>
    <w:rsid w:val="00CF360E"/>
    <w:rsid w:val="00CF713E"/>
    <w:rsid w:val="00CF7577"/>
    <w:rsid w:val="00CF7C60"/>
    <w:rsid w:val="00D01579"/>
    <w:rsid w:val="00D02AB8"/>
    <w:rsid w:val="00D0600B"/>
    <w:rsid w:val="00D10263"/>
    <w:rsid w:val="00D11D1E"/>
    <w:rsid w:val="00D11E13"/>
    <w:rsid w:val="00D131FD"/>
    <w:rsid w:val="00D151D5"/>
    <w:rsid w:val="00D15374"/>
    <w:rsid w:val="00D15E40"/>
    <w:rsid w:val="00D17809"/>
    <w:rsid w:val="00D17977"/>
    <w:rsid w:val="00D2366F"/>
    <w:rsid w:val="00D2575E"/>
    <w:rsid w:val="00D25CA3"/>
    <w:rsid w:val="00D268A4"/>
    <w:rsid w:val="00D30896"/>
    <w:rsid w:val="00D32809"/>
    <w:rsid w:val="00D351D5"/>
    <w:rsid w:val="00D36F76"/>
    <w:rsid w:val="00D40AD6"/>
    <w:rsid w:val="00D41A0D"/>
    <w:rsid w:val="00D47D77"/>
    <w:rsid w:val="00D47ECC"/>
    <w:rsid w:val="00D50CCF"/>
    <w:rsid w:val="00D515CD"/>
    <w:rsid w:val="00D51B49"/>
    <w:rsid w:val="00D54084"/>
    <w:rsid w:val="00D55E49"/>
    <w:rsid w:val="00D5740D"/>
    <w:rsid w:val="00D646EC"/>
    <w:rsid w:val="00D673E5"/>
    <w:rsid w:val="00D676A4"/>
    <w:rsid w:val="00D71D63"/>
    <w:rsid w:val="00D73B97"/>
    <w:rsid w:val="00D7655F"/>
    <w:rsid w:val="00D76EF3"/>
    <w:rsid w:val="00D77DBD"/>
    <w:rsid w:val="00D81F3A"/>
    <w:rsid w:val="00D82541"/>
    <w:rsid w:val="00D8548E"/>
    <w:rsid w:val="00D86286"/>
    <w:rsid w:val="00D86EC5"/>
    <w:rsid w:val="00D9014B"/>
    <w:rsid w:val="00D90451"/>
    <w:rsid w:val="00D925FE"/>
    <w:rsid w:val="00DA346A"/>
    <w:rsid w:val="00DA4166"/>
    <w:rsid w:val="00DA5535"/>
    <w:rsid w:val="00DA761D"/>
    <w:rsid w:val="00DB05F8"/>
    <w:rsid w:val="00DB2103"/>
    <w:rsid w:val="00DB3457"/>
    <w:rsid w:val="00DB4A61"/>
    <w:rsid w:val="00DB4AFB"/>
    <w:rsid w:val="00DB5BEB"/>
    <w:rsid w:val="00DB72A0"/>
    <w:rsid w:val="00DB7FAF"/>
    <w:rsid w:val="00DC0C1B"/>
    <w:rsid w:val="00DC1089"/>
    <w:rsid w:val="00DC26DD"/>
    <w:rsid w:val="00DC2E31"/>
    <w:rsid w:val="00DC3416"/>
    <w:rsid w:val="00DC5E4E"/>
    <w:rsid w:val="00DC5FB1"/>
    <w:rsid w:val="00DC74EB"/>
    <w:rsid w:val="00DC78DE"/>
    <w:rsid w:val="00DC7E38"/>
    <w:rsid w:val="00DD074A"/>
    <w:rsid w:val="00DD31C6"/>
    <w:rsid w:val="00DD5230"/>
    <w:rsid w:val="00DD64BE"/>
    <w:rsid w:val="00DE1AB6"/>
    <w:rsid w:val="00DE2EE8"/>
    <w:rsid w:val="00DF16E5"/>
    <w:rsid w:val="00DF17BA"/>
    <w:rsid w:val="00DF2CF6"/>
    <w:rsid w:val="00DF41D5"/>
    <w:rsid w:val="00DF4461"/>
    <w:rsid w:val="00DF5763"/>
    <w:rsid w:val="00DF68C5"/>
    <w:rsid w:val="00DF68CF"/>
    <w:rsid w:val="00DF71FE"/>
    <w:rsid w:val="00E015A5"/>
    <w:rsid w:val="00E0326B"/>
    <w:rsid w:val="00E04AD7"/>
    <w:rsid w:val="00E04F3B"/>
    <w:rsid w:val="00E06006"/>
    <w:rsid w:val="00E061F0"/>
    <w:rsid w:val="00E06EE2"/>
    <w:rsid w:val="00E108A9"/>
    <w:rsid w:val="00E177A0"/>
    <w:rsid w:val="00E20A39"/>
    <w:rsid w:val="00E2245A"/>
    <w:rsid w:val="00E325B7"/>
    <w:rsid w:val="00E33DDC"/>
    <w:rsid w:val="00E34743"/>
    <w:rsid w:val="00E36039"/>
    <w:rsid w:val="00E413BF"/>
    <w:rsid w:val="00E41891"/>
    <w:rsid w:val="00E43D11"/>
    <w:rsid w:val="00E43F9F"/>
    <w:rsid w:val="00E45AA8"/>
    <w:rsid w:val="00E45D00"/>
    <w:rsid w:val="00E46DEF"/>
    <w:rsid w:val="00E5020E"/>
    <w:rsid w:val="00E51B0B"/>
    <w:rsid w:val="00E53497"/>
    <w:rsid w:val="00E61952"/>
    <w:rsid w:val="00E62CE1"/>
    <w:rsid w:val="00E64DC0"/>
    <w:rsid w:val="00E657C8"/>
    <w:rsid w:val="00E67A86"/>
    <w:rsid w:val="00E70AD6"/>
    <w:rsid w:val="00E713DB"/>
    <w:rsid w:val="00E73192"/>
    <w:rsid w:val="00E74D42"/>
    <w:rsid w:val="00E7595C"/>
    <w:rsid w:val="00E77F1A"/>
    <w:rsid w:val="00E81691"/>
    <w:rsid w:val="00E8327A"/>
    <w:rsid w:val="00E847B5"/>
    <w:rsid w:val="00E858ED"/>
    <w:rsid w:val="00E92829"/>
    <w:rsid w:val="00E9657F"/>
    <w:rsid w:val="00E968B0"/>
    <w:rsid w:val="00E97825"/>
    <w:rsid w:val="00EA6209"/>
    <w:rsid w:val="00EB0D7D"/>
    <w:rsid w:val="00EB3164"/>
    <w:rsid w:val="00EB4B00"/>
    <w:rsid w:val="00EB6CA1"/>
    <w:rsid w:val="00EB7CE4"/>
    <w:rsid w:val="00EC057C"/>
    <w:rsid w:val="00EC1BE9"/>
    <w:rsid w:val="00EC1CDE"/>
    <w:rsid w:val="00EC3091"/>
    <w:rsid w:val="00EC6D1F"/>
    <w:rsid w:val="00EC7E33"/>
    <w:rsid w:val="00ED21D6"/>
    <w:rsid w:val="00ED3298"/>
    <w:rsid w:val="00ED42DB"/>
    <w:rsid w:val="00ED647D"/>
    <w:rsid w:val="00ED6C71"/>
    <w:rsid w:val="00EE243A"/>
    <w:rsid w:val="00EE2A74"/>
    <w:rsid w:val="00EE3CDC"/>
    <w:rsid w:val="00EE6D8C"/>
    <w:rsid w:val="00EF0128"/>
    <w:rsid w:val="00EF1966"/>
    <w:rsid w:val="00EF3B18"/>
    <w:rsid w:val="00EF5F40"/>
    <w:rsid w:val="00EF62BC"/>
    <w:rsid w:val="00EF6C4D"/>
    <w:rsid w:val="00EF6E2D"/>
    <w:rsid w:val="00EF75B5"/>
    <w:rsid w:val="00EF7811"/>
    <w:rsid w:val="00F0126C"/>
    <w:rsid w:val="00F01FCD"/>
    <w:rsid w:val="00F0243F"/>
    <w:rsid w:val="00F03442"/>
    <w:rsid w:val="00F035D9"/>
    <w:rsid w:val="00F037DC"/>
    <w:rsid w:val="00F05848"/>
    <w:rsid w:val="00F06224"/>
    <w:rsid w:val="00F069FD"/>
    <w:rsid w:val="00F10C16"/>
    <w:rsid w:val="00F10ECE"/>
    <w:rsid w:val="00F113A8"/>
    <w:rsid w:val="00F11F7D"/>
    <w:rsid w:val="00F15E77"/>
    <w:rsid w:val="00F16FA7"/>
    <w:rsid w:val="00F170B7"/>
    <w:rsid w:val="00F17668"/>
    <w:rsid w:val="00F17850"/>
    <w:rsid w:val="00F21A46"/>
    <w:rsid w:val="00F235D9"/>
    <w:rsid w:val="00F25483"/>
    <w:rsid w:val="00F25AA7"/>
    <w:rsid w:val="00F26BFB"/>
    <w:rsid w:val="00F27E1E"/>
    <w:rsid w:val="00F34913"/>
    <w:rsid w:val="00F41830"/>
    <w:rsid w:val="00F4412D"/>
    <w:rsid w:val="00F50AE7"/>
    <w:rsid w:val="00F51969"/>
    <w:rsid w:val="00F5323A"/>
    <w:rsid w:val="00F5346C"/>
    <w:rsid w:val="00F534DD"/>
    <w:rsid w:val="00F54D83"/>
    <w:rsid w:val="00F6060A"/>
    <w:rsid w:val="00F60CCE"/>
    <w:rsid w:val="00F61935"/>
    <w:rsid w:val="00F6194E"/>
    <w:rsid w:val="00F62B19"/>
    <w:rsid w:val="00F62D90"/>
    <w:rsid w:val="00F63961"/>
    <w:rsid w:val="00F700BA"/>
    <w:rsid w:val="00F70185"/>
    <w:rsid w:val="00F72A63"/>
    <w:rsid w:val="00F83153"/>
    <w:rsid w:val="00F837B7"/>
    <w:rsid w:val="00F8395E"/>
    <w:rsid w:val="00F83FED"/>
    <w:rsid w:val="00F851E5"/>
    <w:rsid w:val="00F85FF1"/>
    <w:rsid w:val="00F874F0"/>
    <w:rsid w:val="00F9179D"/>
    <w:rsid w:val="00F92AD0"/>
    <w:rsid w:val="00F93A70"/>
    <w:rsid w:val="00F9654A"/>
    <w:rsid w:val="00F972AA"/>
    <w:rsid w:val="00F97A87"/>
    <w:rsid w:val="00FA32EB"/>
    <w:rsid w:val="00FA3556"/>
    <w:rsid w:val="00FB0B73"/>
    <w:rsid w:val="00FB116E"/>
    <w:rsid w:val="00FB2196"/>
    <w:rsid w:val="00FB34CF"/>
    <w:rsid w:val="00FB5583"/>
    <w:rsid w:val="00FB61DB"/>
    <w:rsid w:val="00FB647A"/>
    <w:rsid w:val="00FB6E3C"/>
    <w:rsid w:val="00FC01F9"/>
    <w:rsid w:val="00FC401F"/>
    <w:rsid w:val="00FC6753"/>
    <w:rsid w:val="00FC7131"/>
    <w:rsid w:val="00FD0399"/>
    <w:rsid w:val="00FD0A55"/>
    <w:rsid w:val="00FD2674"/>
    <w:rsid w:val="00FD2ECE"/>
    <w:rsid w:val="00FD51BC"/>
    <w:rsid w:val="00FD60FF"/>
    <w:rsid w:val="00FD632E"/>
    <w:rsid w:val="00FE1D97"/>
    <w:rsid w:val="00FE2D33"/>
    <w:rsid w:val="00FE4742"/>
    <w:rsid w:val="00FE5FBE"/>
    <w:rsid w:val="00FE6AC5"/>
    <w:rsid w:val="00FF1DC9"/>
    <w:rsid w:val="00FF2307"/>
    <w:rsid w:val="00FF3C04"/>
    <w:rsid w:val="13A579B8"/>
    <w:rsid w:val="488D8A64"/>
    <w:rsid w:val="508AA8F2"/>
    <w:rsid w:val="56877132"/>
    <w:rsid w:val="5AD9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B4A7D87"/>
  <w15:chartTrackingRefBased/>
  <w15:docId w15:val="{01F87E34-5BCE-471B-874F-04A62D71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F3C"/>
    <w:pPr>
      <w:spacing w:after="240"/>
    </w:pPr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556794"/>
    <w:pPr>
      <w:spacing w:before="120" w:after="120"/>
    </w:pPr>
    <w:rPr>
      <w:i/>
      <w:sz w:val="48"/>
      <w:szCs w:val="48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F113A8"/>
    <w:pPr>
      <w:spacing w:before="120" w:after="120" w:line="264" w:lineRule="auto"/>
      <w:outlineLvl w:val="1"/>
    </w:pPr>
    <w:rPr>
      <w:i w:val="0"/>
      <w:iCs w:val="0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189F"/>
    <w:pPr>
      <w:outlineLvl w:val="2"/>
    </w:pPr>
    <w:rPr>
      <w:rFonts w:ascii="Poppins" w:hAnsi="Poppins" w:cs="Poppins"/>
      <w:b/>
      <w:bCs/>
      <w:iCs/>
      <w:cap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4F18"/>
    <w:pPr>
      <w:outlineLvl w:val="3"/>
    </w:pPr>
    <w:rPr>
      <w:b/>
      <w:bCs/>
      <w:cap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3D79"/>
    <w:pPr>
      <w:spacing w:line="192" w:lineRule="auto"/>
      <w:outlineLvl w:val="0"/>
    </w:pPr>
    <w:rPr>
      <w:rFonts w:ascii="Poppins" w:hAnsi="Poppins" w:cs="Poppins"/>
      <w:b/>
      <w:bCs/>
      <w:i/>
      <w:iCs/>
      <w:caps/>
      <w:color w:val="000000" w:themeColor="text1"/>
      <w:sz w:val="30"/>
    </w:rPr>
  </w:style>
  <w:style w:type="character" w:customStyle="1" w:styleId="TitleChar">
    <w:name w:val="Title Char"/>
    <w:basedOn w:val="DefaultParagraphFont"/>
    <w:link w:val="Title"/>
    <w:uiPriority w:val="10"/>
    <w:rsid w:val="005F3D79"/>
    <w:rPr>
      <w:rFonts w:ascii="Poppins" w:hAnsi="Poppins" w:cs="Poppins"/>
      <w:b/>
      <w:bCs/>
      <w:i/>
      <w:iCs/>
      <w:caps/>
      <w:noProof/>
      <w:color w:val="000000" w:themeColor="text1"/>
      <w:sz w:val="30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8C3B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B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56794"/>
    <w:rPr>
      <w:rFonts w:ascii="Sora" w:hAnsi="Sora" w:cs="Poppins"/>
      <w:b/>
      <w:bCs/>
      <w:i/>
      <w:iCs/>
      <w:caps/>
      <w:noProof/>
      <w:color w:val="000000" w:themeColor="text1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F113A8"/>
    <w:rPr>
      <w:rFonts w:ascii="Poppins" w:hAnsi="Poppins" w:cs="Poppins"/>
      <w:b/>
      <w:bCs/>
      <w:caps/>
      <w:noProof/>
      <w:color w:val="000000" w:themeColor="text1"/>
      <w:sz w:val="28"/>
      <w:szCs w:val="32"/>
      <w:lang w:eastAsia="en-GB"/>
    </w:rPr>
  </w:style>
  <w:style w:type="paragraph" w:styleId="NoSpacing">
    <w:name w:val="No Spacing"/>
    <w:uiPriority w:val="1"/>
    <w:rsid w:val="00937F08"/>
    <w:rPr>
      <w:rFonts w:ascii="Atlas Typewriter Regular" w:hAnsi="Atlas Typewriter Regular"/>
      <w:sz w:val="20"/>
      <w:szCs w:val="20"/>
    </w:rPr>
  </w:style>
  <w:style w:type="paragraph" w:styleId="ListParagraph">
    <w:name w:val="List Paragraph"/>
    <w:basedOn w:val="Normal"/>
    <w:uiPriority w:val="34"/>
    <w:qFormat/>
    <w:rsid w:val="00DB7FAF"/>
    <w:pPr>
      <w:numPr>
        <w:numId w:val="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26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60A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C6189F"/>
    <w:rPr>
      <w:rFonts w:ascii="Poppins" w:hAnsi="Poppins" w:cs="Poppins"/>
      <w:b/>
      <w:bCs/>
      <w:iCs/>
      <w:caps/>
      <w:noProof/>
      <w:color w:val="262626" w:themeColor="text1" w:themeTint="D9"/>
      <w:sz w:val="22"/>
      <w:szCs w:val="22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8E4F18"/>
    <w:rPr>
      <w:rFonts w:ascii="Sora" w:hAnsi="Sora" w:cs="Sora"/>
      <w:b/>
      <w:bCs/>
      <w:caps/>
      <w:noProof/>
      <w:color w:val="262626" w:themeColor="text1" w:themeTint="D9"/>
      <w:szCs w:val="22"/>
      <w:lang w:eastAsia="en-GB"/>
    </w:rPr>
  </w:style>
  <w:style w:type="character" w:styleId="IntenseReference">
    <w:name w:val="Intense Reference"/>
    <w:basedOn w:val="DefaultParagraphFont"/>
    <w:uiPriority w:val="32"/>
    <w:rsid w:val="005F3D79"/>
    <w:rPr>
      <w:b/>
      <w:bCs/>
      <w:smallCaps/>
      <w:color w:val="4472C4" w:themeColor="accent1"/>
      <w:spacing w:val="5"/>
    </w:rPr>
  </w:style>
  <w:style w:type="table" w:styleId="TableGrid">
    <w:name w:val="Table Grid"/>
    <w:basedOn w:val="TableNormal"/>
    <w:uiPriority w:val="39"/>
    <w:rsid w:val="00C272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aliases w:val="Table header row"/>
    <w:basedOn w:val="Normal"/>
    <w:next w:val="Normal"/>
    <w:link w:val="QuoteChar"/>
    <w:uiPriority w:val="29"/>
    <w:qFormat/>
    <w:rsid w:val="009D1082"/>
    <w:pPr>
      <w:spacing w:before="80" w:after="80"/>
    </w:pPr>
    <w:rPr>
      <w:b/>
      <w:bCs/>
    </w:rPr>
  </w:style>
  <w:style w:type="character" w:customStyle="1" w:styleId="QuoteChar">
    <w:name w:val="Quote Char"/>
    <w:aliases w:val="Table header row Char"/>
    <w:basedOn w:val="DefaultParagraphFont"/>
    <w:link w:val="Quote"/>
    <w:uiPriority w:val="29"/>
    <w:rsid w:val="009D1082"/>
    <w:rPr>
      <w:rFonts w:ascii="Sora" w:hAnsi="Sora" w:cs="Sora"/>
      <w:b/>
      <w:bCs/>
      <w:noProof/>
      <w:color w:val="262626" w:themeColor="text1" w:themeTint="D9"/>
      <w:sz w:val="22"/>
      <w:szCs w:val="22"/>
      <w:lang w:eastAsia="en-GB"/>
    </w:rPr>
  </w:style>
  <w:style w:type="paragraph" w:customStyle="1" w:styleId="Tablecell">
    <w:name w:val="Table cell"/>
    <w:basedOn w:val="Quote"/>
    <w:qFormat/>
    <w:rsid w:val="009D1082"/>
    <w:pPr>
      <w:spacing w:after="0"/>
    </w:pPr>
    <w:rPr>
      <w:b w:val="0"/>
      <w:bCs w:val="0"/>
    </w:rPr>
  </w:style>
  <w:style w:type="paragraph" w:styleId="Header">
    <w:name w:val="header"/>
    <w:basedOn w:val="Normal"/>
    <w:link w:val="Head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E4DBF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E4DBF"/>
    <w:rPr>
      <w:rFonts w:ascii="Sora" w:hAnsi="Sora" w:cs="Sora"/>
      <w:noProof/>
      <w:color w:val="262626" w:themeColor="text1" w:themeTint="D9"/>
      <w:sz w:val="22"/>
      <w:szCs w:val="22"/>
      <w:lang w:eastAsia="en-GB"/>
    </w:rPr>
  </w:style>
  <w:style w:type="paragraph" w:styleId="Subtitle">
    <w:name w:val="Subtitle"/>
    <w:basedOn w:val="Title"/>
    <w:next w:val="Normal"/>
    <w:link w:val="SubtitleChar"/>
    <w:uiPriority w:val="11"/>
    <w:qFormat/>
    <w:rsid w:val="003412EF"/>
    <w:pPr>
      <w:spacing w:after="160"/>
    </w:pPr>
    <w:rPr>
      <w:rFonts w:ascii="Sora" w:hAnsi="Sora"/>
      <w:i w:val="0"/>
      <w:sz w:val="24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3412EF"/>
    <w:rPr>
      <w:rFonts w:ascii="Sora" w:hAnsi="Sora" w:cs="Poppins"/>
      <w:b/>
      <w:bCs/>
      <w:iCs/>
      <w:caps/>
      <w:noProof/>
      <w:color w:val="000000" w:themeColor="text1"/>
      <w:szCs w:val="26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F664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F6646"/>
    <w:rPr>
      <w:rFonts w:ascii="Sora" w:hAnsi="Sora" w:cs="Sora"/>
      <w:noProof/>
      <w:color w:val="262626" w:themeColor="text1" w:themeTint="D9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3F6646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86A73"/>
    <w:rPr>
      <w:color w:val="954F72" w:themeColor="followedHyperlink"/>
      <w:u w:val="single"/>
    </w:rPr>
  </w:style>
  <w:style w:type="paragraph" w:customStyle="1" w:styleId="DfESOutNumbered">
    <w:name w:val="DfESOutNumbered"/>
    <w:basedOn w:val="Normal"/>
    <w:link w:val="DfESOutNumberedChar"/>
    <w:rsid w:val="00703EF1"/>
    <w:pPr>
      <w:widowControl w:val="0"/>
      <w:numPr>
        <w:numId w:val="1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Arial"/>
      <w:noProof w:val="0"/>
      <w:color w:val="auto"/>
      <w:szCs w:val="20"/>
      <w:lang w:eastAsia="en-US"/>
    </w:rPr>
  </w:style>
  <w:style w:type="character" w:customStyle="1" w:styleId="DfESOutNumberedChar">
    <w:name w:val="DfESOutNumbered Char"/>
    <w:basedOn w:val="TitleChar"/>
    <w:link w:val="DfESOutNumbered"/>
    <w:rsid w:val="00703EF1"/>
    <w:rPr>
      <w:rFonts w:ascii="Arial" w:eastAsia="Times New Roman" w:hAnsi="Arial" w:cs="Arial"/>
      <w:b w:val="0"/>
      <w:bCs w:val="0"/>
      <w:i w:val="0"/>
      <w:iCs w:val="0"/>
      <w:caps w:val="0"/>
      <w:noProof/>
      <w:color w:val="000000" w:themeColor="text1"/>
      <w:sz w:val="22"/>
      <w:szCs w:val="20"/>
      <w:lang w:eastAsia="en-GB"/>
    </w:rPr>
  </w:style>
  <w:style w:type="paragraph" w:customStyle="1" w:styleId="DeptBullets">
    <w:name w:val="DeptBullets"/>
    <w:basedOn w:val="Normal"/>
    <w:link w:val="DeptBulletsChar"/>
    <w:rsid w:val="00703EF1"/>
    <w:pPr>
      <w:widowControl w:val="0"/>
      <w:numPr>
        <w:numId w:val="12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noProof w:val="0"/>
      <w:color w:val="auto"/>
      <w:sz w:val="24"/>
      <w:szCs w:val="20"/>
      <w:lang w:eastAsia="en-US"/>
    </w:rPr>
  </w:style>
  <w:style w:type="character" w:customStyle="1" w:styleId="DeptBulletsChar">
    <w:name w:val="DeptBullets Char"/>
    <w:basedOn w:val="TitleChar"/>
    <w:link w:val="DeptBullets"/>
    <w:rsid w:val="00703EF1"/>
    <w:rPr>
      <w:rFonts w:ascii="Arial" w:eastAsia="Times New Roman" w:hAnsi="Arial" w:cs="Times New Roman"/>
      <w:b w:val="0"/>
      <w:bCs w:val="0"/>
      <w:i w:val="0"/>
      <w:iCs w:val="0"/>
      <w:caps w:val="0"/>
      <w:noProof/>
      <w:color w:val="000000" w:themeColor="text1"/>
      <w:sz w:val="3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13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gov.uk/government/publications/t-level-industry-placements-delivery-guidanc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uk/government/publications/t-level-industry-placements-delivery-guid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LINB~1\AppData\Local\Temp\SWDTL%20-%20accessible%20template%20-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B4F08FA881947821E0B63C3105CD1" ma:contentTypeVersion="12" ma:contentTypeDescription="Create a new document." ma:contentTypeScope="" ma:versionID="4e80c8ed6ec5cc39658e04b8223f4dcc">
  <xsd:schema xmlns:xsd="http://www.w3.org/2001/XMLSchema" xmlns:xs="http://www.w3.org/2001/XMLSchema" xmlns:p="http://schemas.microsoft.com/office/2006/metadata/properties" xmlns:ns2="55f93f57-7119-4e7e-9f56-a2e1f260daf2" xmlns:ns3="932de857-946c-40cd-8960-f5e74d414cfb" targetNamespace="http://schemas.microsoft.com/office/2006/metadata/properties" ma:root="true" ma:fieldsID="6f454d69564563162abb1d500558d0ca" ns2:_="" ns3:_="">
    <xsd:import namespace="55f93f57-7119-4e7e-9f56-a2e1f260daf2"/>
    <xsd:import namespace="932de857-946c-40cd-8960-f5e74d414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93f57-7119-4e7e-9f56-a2e1f260da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de857-946c-40cd-8960-f5e74d414cf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682CC0-46E5-4C6B-B51C-49B40FF2F7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3ED2C3-1556-264A-8E5B-E8BC968815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C70D29-83EB-4DAF-A92B-BD13A49BF8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E99468-70F5-4134-800F-87C7107B3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f93f57-7119-4e7e-9f56-a2e1f260daf2"/>
    <ds:schemaRef ds:uri="932de857-946c-40cd-8960-f5e74d414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SWDTL - accessible template - final</Template>
  <TotalTime>0</TotalTime>
  <Pages>10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 Level newsletter</vt:lpstr>
    </vt:vector>
  </TitlesOfParts>
  <Manager/>
  <Company/>
  <LinksUpToDate>false</LinksUpToDate>
  <CharactersWithSpaces>9458</CharactersWithSpaces>
  <SharedDoc>false</SharedDoc>
  <HyperlinkBase/>
  <HLinks>
    <vt:vector size="12" baseType="variant">
      <vt:variant>
        <vt:i4>6619173</vt:i4>
      </vt:variant>
      <vt:variant>
        <vt:i4>0</vt:i4>
      </vt:variant>
      <vt:variant>
        <vt:i4>0</vt:i4>
      </vt:variant>
      <vt:variant>
        <vt:i4>5</vt:i4>
      </vt:variant>
      <vt:variant>
        <vt:lpwstr>http://www.gov.uk/government/publications/t-level-industry-placements-delivery-guidance</vt:lpwstr>
      </vt:variant>
      <vt:variant>
        <vt:lpwstr/>
      </vt:variant>
      <vt:variant>
        <vt:i4>5767182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https://www.gov.uk/government/publications/t-level-industry-placements-delivery-guidance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 Level newsletter</dc:title>
  <dc:subject/>
  <dc:creator>Colin Bentwood</dc:creator>
  <cp:keywords/>
  <dc:description/>
  <cp:lastModifiedBy>Abbie Hildebrandt</cp:lastModifiedBy>
  <cp:revision>2</cp:revision>
  <cp:lastPrinted>2021-06-01T20:58:00Z</cp:lastPrinted>
  <dcterms:created xsi:type="dcterms:W3CDTF">2021-10-25T09:36:00Z</dcterms:created>
  <dcterms:modified xsi:type="dcterms:W3CDTF">2021-10-25T09:36:00Z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0x01010070CB4F08FA881947821E0B63C3105CD1</vt:lpwstr>
  </property>
</Properties>
</file>